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webextensions/webextension3.xml" ContentType="application/vnd.ms-office.webextension+xml"/>
  <Override PartName="/word/webextensions/webextension4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C1FF" w14:textId="01222498" w:rsidR="00A420D0" w:rsidRDefault="00311254" w:rsidP="005F6C16">
      <w:pPr>
        <w:pStyle w:val="1"/>
      </w:pPr>
      <w:r w:rsidRPr="00311254">
        <w:rPr>
          <w:rFonts w:hint="eastAsia"/>
        </w:rPr>
        <w:t>PCIe DMA</w:t>
      </w:r>
      <w:r w:rsidRPr="00311254">
        <w:rPr>
          <w:rFonts w:hint="eastAsia"/>
        </w:rPr>
        <w:t>测试</w:t>
      </w:r>
      <w:r>
        <w:rPr>
          <w:rFonts w:hint="eastAsia"/>
        </w:rPr>
        <w:t>流程</w:t>
      </w:r>
    </w:p>
    <w:p w14:paraId="1A26C817" w14:textId="225FFD81" w:rsidR="005B6F2A" w:rsidRDefault="002C00AD" w:rsidP="005B6F2A">
      <w:pPr>
        <w:pStyle w:val="2"/>
      </w:pPr>
      <w:r>
        <w:rPr>
          <w:rFonts w:hint="eastAsia"/>
        </w:rPr>
        <w:t>概述</w:t>
      </w:r>
    </w:p>
    <w:p w14:paraId="483DD3A2" w14:textId="45486E6E" w:rsidR="003F2C02" w:rsidRDefault="003F2C02" w:rsidP="003F2C02">
      <w:pPr>
        <w:ind w:firstLine="480"/>
      </w:pPr>
      <w:r>
        <w:rPr>
          <w:rFonts w:hint="eastAsia"/>
        </w:rPr>
        <w:t>PCIe DMA Demo</w:t>
      </w:r>
      <w:r>
        <w:rPr>
          <w:rFonts w:hint="eastAsia"/>
        </w:rPr>
        <w:t>是</w:t>
      </w:r>
      <w:bookmarkStart w:id="0" w:name="_Hlk178525478"/>
      <w:r w:rsidR="0004766D">
        <w:rPr>
          <w:rFonts w:hint="eastAsia"/>
        </w:rPr>
        <w:t>ACX</w:t>
      </w:r>
      <w:r w:rsidR="0004766D">
        <w:t>750-</w:t>
      </w:r>
      <w:r w:rsidR="0004766D">
        <w:rPr>
          <w:rFonts w:hint="eastAsia"/>
        </w:rPr>
        <w:t>GW</w:t>
      </w:r>
      <w:r w:rsidR="004168D5">
        <w:t>5</w:t>
      </w:r>
      <w:r w:rsidR="004168D5">
        <w:rPr>
          <w:rFonts w:hint="eastAsia"/>
        </w:rPr>
        <w:t>A</w:t>
      </w:r>
      <w:r w:rsidR="0004766D">
        <w:t>138</w:t>
      </w:r>
      <w:r>
        <w:rPr>
          <w:rFonts w:hint="eastAsia"/>
        </w:rPr>
        <w:t>开发板</w:t>
      </w:r>
      <w:bookmarkEnd w:id="0"/>
      <w:r>
        <w:rPr>
          <w:rFonts w:hint="eastAsia"/>
        </w:rPr>
        <w:t>上的一个</w:t>
      </w:r>
      <w:r>
        <w:rPr>
          <w:rFonts w:hint="eastAsia"/>
        </w:rPr>
        <w:t xml:space="preserve"> PCIe </w:t>
      </w:r>
      <w:r>
        <w:rPr>
          <w:rFonts w:hint="eastAsia"/>
        </w:rPr>
        <w:t>演示性</w:t>
      </w:r>
      <w:r>
        <w:rPr>
          <w:rFonts w:hint="eastAsia"/>
        </w:rPr>
        <w:t xml:space="preserve"> DMA </w:t>
      </w:r>
      <w:r>
        <w:rPr>
          <w:rFonts w:hint="eastAsia"/>
        </w:rPr>
        <w:t>应用。</w:t>
      </w:r>
      <w:r>
        <w:rPr>
          <w:rFonts w:hint="eastAsia"/>
        </w:rPr>
        <w:t xml:space="preserve">Demo </w:t>
      </w:r>
      <w:r>
        <w:rPr>
          <w:rFonts w:hint="eastAsia"/>
        </w:rPr>
        <w:t>以</w:t>
      </w:r>
      <w:r>
        <w:rPr>
          <w:rFonts w:hint="eastAsia"/>
        </w:rPr>
        <w:t xml:space="preserve">Arora V PCI Express Controller IP </w:t>
      </w:r>
      <w:r>
        <w:rPr>
          <w:rFonts w:hint="eastAsia"/>
        </w:rPr>
        <w:t>为基础，加上</w:t>
      </w:r>
      <w:r>
        <w:rPr>
          <w:rFonts w:hint="eastAsia"/>
        </w:rPr>
        <w:t xml:space="preserve"> BAR </w:t>
      </w:r>
      <w:r>
        <w:rPr>
          <w:rFonts w:hint="eastAsia"/>
        </w:rPr>
        <w:t>读写逻辑、</w:t>
      </w:r>
      <w:r>
        <w:rPr>
          <w:rFonts w:hint="eastAsia"/>
        </w:rPr>
        <w:t xml:space="preserve">DMA </w:t>
      </w:r>
      <w:r>
        <w:rPr>
          <w:rFonts w:hint="eastAsia"/>
        </w:rPr>
        <w:t>控制逻辑、缓存管理逻辑和中断控制逻辑共同构成</w:t>
      </w:r>
      <w:r>
        <w:rPr>
          <w:rFonts w:hint="eastAsia"/>
        </w:rPr>
        <w:t xml:space="preserve"> FPGA </w:t>
      </w:r>
      <w:r>
        <w:rPr>
          <w:rFonts w:hint="eastAsia"/>
        </w:rPr>
        <w:t>工程主体，</w:t>
      </w:r>
      <w:r>
        <w:rPr>
          <w:rFonts w:hint="eastAsia"/>
        </w:rPr>
        <w:t>FPGA</w:t>
      </w:r>
      <w:r>
        <w:rPr>
          <w:rFonts w:hint="eastAsia"/>
        </w:rPr>
        <w:t>工程以</w:t>
      </w:r>
      <w:r>
        <w:rPr>
          <w:rFonts w:hint="eastAsia"/>
        </w:rPr>
        <w:t xml:space="preserve"> Verilog </w:t>
      </w:r>
      <w:r>
        <w:rPr>
          <w:rFonts w:hint="eastAsia"/>
        </w:rPr>
        <w:t>语言编写。</w:t>
      </w:r>
      <w:r>
        <w:rPr>
          <w:rFonts w:hint="eastAsia"/>
        </w:rPr>
        <w:t xml:space="preserve">Demo </w:t>
      </w:r>
      <w:r>
        <w:rPr>
          <w:rFonts w:hint="eastAsia"/>
        </w:rPr>
        <w:t>还包含了</w:t>
      </w:r>
      <w:r>
        <w:rPr>
          <w:rFonts w:hint="eastAsia"/>
        </w:rPr>
        <w:t xml:space="preserve"> Linux </w:t>
      </w:r>
      <w:r>
        <w:rPr>
          <w:rFonts w:hint="eastAsia"/>
        </w:rPr>
        <w:t>系统下简单驱动及应用的源码，以供参考。</w:t>
      </w:r>
    </w:p>
    <w:p w14:paraId="06C159E4" w14:textId="436F103A" w:rsidR="00BB6D56" w:rsidRDefault="00BB6D56" w:rsidP="00E359E2">
      <w:pPr>
        <w:pStyle w:val="afc"/>
        <w:spacing w:before="166" w:after="166"/>
        <w:ind w:firstLineChars="0"/>
      </w:pPr>
      <w:r w:rsidRPr="00BB6D56">
        <w:rPr>
          <w:noProof/>
        </w:rPr>
        <w:drawing>
          <wp:inline distT="0" distB="0" distL="0" distR="0" wp14:anchorId="5FE0D56E" wp14:editId="67AB2CE4">
            <wp:extent cx="5278120" cy="3347085"/>
            <wp:effectExtent l="0" t="0" r="0" b="57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34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E53DE" w14:textId="61D7632F" w:rsidR="00BB6D56" w:rsidRDefault="00BB6D56" w:rsidP="00BB6D56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>
        <w:t xml:space="preserve"> </w:t>
      </w:r>
      <w:r w:rsidRPr="00BB6D56">
        <w:rPr>
          <w:rFonts w:hint="eastAsia"/>
        </w:rPr>
        <w:t>ACX750-GW5A138</w:t>
      </w:r>
      <w:r w:rsidRPr="00BB6D56">
        <w:rPr>
          <w:rFonts w:hint="eastAsia"/>
        </w:rPr>
        <w:t>开发板</w:t>
      </w:r>
    </w:p>
    <w:p w14:paraId="06ECB842" w14:textId="77777777" w:rsidR="003F2C02" w:rsidRDefault="003F2C02" w:rsidP="003F2C02">
      <w:pPr>
        <w:ind w:firstLine="480"/>
      </w:pPr>
      <w:r>
        <w:rPr>
          <w:rFonts w:hint="eastAsia"/>
        </w:rPr>
        <w:t xml:space="preserve">Demo </w:t>
      </w:r>
      <w:r>
        <w:rPr>
          <w:rFonts w:hint="eastAsia"/>
        </w:rPr>
        <w:t>主要特性如下：</w:t>
      </w:r>
    </w:p>
    <w:p w14:paraId="42657D9D" w14:textId="71871EBF" w:rsidR="003F2C02" w:rsidRDefault="003F2C02" w:rsidP="0009491F">
      <w:pPr>
        <w:pStyle w:val="a1"/>
        <w:numPr>
          <w:ilvl w:val="0"/>
          <w:numId w:val="20"/>
        </w:numPr>
      </w:pPr>
      <w:r>
        <w:t>PCIe 2.0 x</w:t>
      </w:r>
      <w:r w:rsidR="00F6254C">
        <w:t>1</w:t>
      </w:r>
    </w:p>
    <w:p w14:paraId="4A90CE5F" w14:textId="0F6F51C2" w:rsidR="003F2C02" w:rsidRDefault="003F2C02" w:rsidP="0009491F">
      <w:pPr>
        <w:pStyle w:val="a1"/>
        <w:numPr>
          <w:ilvl w:val="0"/>
          <w:numId w:val="20"/>
        </w:numPr>
      </w:pPr>
      <w:r>
        <w:rPr>
          <w:rFonts w:hint="eastAsia"/>
        </w:rPr>
        <w:t>支持</w:t>
      </w:r>
      <w:r>
        <w:t xml:space="preserve"> 1 </w:t>
      </w:r>
      <w:r>
        <w:rPr>
          <w:rFonts w:hint="eastAsia"/>
        </w:rPr>
        <w:t>路</w:t>
      </w:r>
      <w:r>
        <w:t xml:space="preserve"> H2C DMA </w:t>
      </w:r>
      <w:r>
        <w:rPr>
          <w:rFonts w:hint="eastAsia"/>
        </w:rPr>
        <w:t>和</w:t>
      </w:r>
      <w:r>
        <w:t xml:space="preserve"> 1 </w:t>
      </w:r>
      <w:r>
        <w:rPr>
          <w:rFonts w:hint="eastAsia"/>
        </w:rPr>
        <w:t>路</w:t>
      </w:r>
      <w:r>
        <w:t xml:space="preserve"> C2H DMA</w:t>
      </w:r>
    </w:p>
    <w:p w14:paraId="3049E04A" w14:textId="3CA032BA" w:rsidR="003F2C02" w:rsidRDefault="003F2C02" w:rsidP="0009491F">
      <w:pPr>
        <w:pStyle w:val="a1"/>
        <w:numPr>
          <w:ilvl w:val="0"/>
          <w:numId w:val="20"/>
        </w:numPr>
      </w:pPr>
      <w:r>
        <w:rPr>
          <w:rFonts w:hint="eastAsia"/>
        </w:rPr>
        <w:t>支持同时进行</w:t>
      </w:r>
      <w:r>
        <w:t xml:space="preserve"> H2C DMA </w:t>
      </w:r>
      <w:r>
        <w:rPr>
          <w:rFonts w:hint="eastAsia"/>
        </w:rPr>
        <w:t>与</w:t>
      </w:r>
      <w:r>
        <w:t xml:space="preserve"> C2H DMA </w:t>
      </w:r>
      <w:r>
        <w:rPr>
          <w:rFonts w:hint="eastAsia"/>
        </w:rPr>
        <w:t>传输</w:t>
      </w:r>
    </w:p>
    <w:p w14:paraId="1D2E3F31" w14:textId="68C6ECB3" w:rsidR="003F2C02" w:rsidRDefault="003F2C02" w:rsidP="0009491F">
      <w:pPr>
        <w:pStyle w:val="a1"/>
        <w:numPr>
          <w:ilvl w:val="0"/>
          <w:numId w:val="20"/>
        </w:numPr>
      </w:pPr>
      <w:r>
        <w:t xml:space="preserve">Linux </w:t>
      </w:r>
      <w:r>
        <w:rPr>
          <w:rFonts w:hint="eastAsia"/>
        </w:rPr>
        <w:t>驱动示例</w:t>
      </w:r>
    </w:p>
    <w:p w14:paraId="123AF925" w14:textId="327374C8" w:rsidR="003F2C02" w:rsidRDefault="003F2C02" w:rsidP="0009491F">
      <w:pPr>
        <w:pStyle w:val="a1"/>
        <w:numPr>
          <w:ilvl w:val="0"/>
          <w:numId w:val="20"/>
        </w:numPr>
      </w:pPr>
      <w:r>
        <w:t xml:space="preserve">Linux </w:t>
      </w:r>
      <w:r>
        <w:rPr>
          <w:rFonts w:hint="eastAsia"/>
        </w:rPr>
        <w:t>应用示例</w:t>
      </w:r>
    </w:p>
    <w:p w14:paraId="578D1335" w14:textId="561D0768" w:rsidR="002C00AD" w:rsidRPr="002C00AD" w:rsidRDefault="003F2C02" w:rsidP="003F2C02">
      <w:pPr>
        <w:ind w:firstLine="480"/>
      </w:pPr>
      <w:r>
        <w:rPr>
          <w:rFonts w:hint="eastAsia"/>
        </w:rPr>
        <w:t xml:space="preserve">Demo </w:t>
      </w:r>
      <w:r>
        <w:rPr>
          <w:rFonts w:hint="eastAsia"/>
        </w:rPr>
        <w:t>含</w:t>
      </w:r>
      <w:r>
        <w:rPr>
          <w:rFonts w:hint="eastAsia"/>
        </w:rPr>
        <w:t xml:space="preserve"> FPGA </w:t>
      </w:r>
      <w:r>
        <w:rPr>
          <w:rFonts w:hint="eastAsia"/>
        </w:rPr>
        <w:t>工程</w:t>
      </w:r>
      <w:r w:rsidR="000D754A">
        <w:rPr>
          <w:rFonts w:hint="eastAsia"/>
        </w:rPr>
        <w:t>源码</w:t>
      </w:r>
      <w:r>
        <w:rPr>
          <w:rFonts w:hint="eastAsia"/>
        </w:rPr>
        <w:t xml:space="preserve"> pcie_dma_demo</w:t>
      </w:r>
      <w:r w:rsidR="000D754A">
        <w:rPr>
          <w:rFonts w:hint="eastAsia"/>
        </w:rPr>
        <w:t>_</w:t>
      </w:r>
      <w:r w:rsidR="000D754A">
        <w:t>prj</w:t>
      </w:r>
      <w:r>
        <w:rPr>
          <w:rFonts w:hint="eastAsia"/>
        </w:rPr>
        <w:t>.</w:t>
      </w:r>
      <w:r w:rsidR="000A192C">
        <w:rPr>
          <w:rFonts w:hint="eastAsia"/>
        </w:rPr>
        <w:t>rar</w:t>
      </w:r>
      <w:r>
        <w:rPr>
          <w:rFonts w:hint="eastAsia"/>
        </w:rPr>
        <w:t>，和</w:t>
      </w:r>
      <w:r>
        <w:rPr>
          <w:rFonts w:hint="eastAsia"/>
        </w:rPr>
        <w:t xml:space="preserve"> Linux </w:t>
      </w:r>
      <w:r>
        <w:rPr>
          <w:rFonts w:hint="eastAsia"/>
        </w:rPr>
        <w:t>系统驱动与应用</w:t>
      </w:r>
      <w:r>
        <w:rPr>
          <w:rFonts w:hint="eastAsia"/>
        </w:rPr>
        <w:lastRenderedPageBreak/>
        <w:t>压缩包</w:t>
      </w:r>
      <w:r>
        <w:rPr>
          <w:rFonts w:hint="eastAsia"/>
        </w:rPr>
        <w:t xml:space="preserve"> pcie_dma_demo.tar.gz</w:t>
      </w:r>
      <w:r w:rsidR="000D754A">
        <w:rPr>
          <w:rFonts w:hint="eastAsia"/>
        </w:rPr>
        <w:t>两</w:t>
      </w:r>
      <w:r>
        <w:rPr>
          <w:rFonts w:hint="eastAsia"/>
        </w:rPr>
        <w:t>部分。</w:t>
      </w:r>
    </w:p>
    <w:p w14:paraId="7E5152AC" w14:textId="148D1536" w:rsidR="00796537" w:rsidRDefault="006B1481" w:rsidP="00F93EF4">
      <w:pPr>
        <w:pStyle w:val="2"/>
      </w:pPr>
      <w:r>
        <w:rPr>
          <w:rFonts w:hint="eastAsia"/>
        </w:rPr>
        <w:t>环境搭建</w:t>
      </w:r>
    </w:p>
    <w:p w14:paraId="6A6BA1B1" w14:textId="5B203493" w:rsidR="00F93EF4" w:rsidRDefault="006B1481" w:rsidP="00F93EF4">
      <w:pPr>
        <w:ind w:firstLine="480"/>
      </w:pPr>
      <w:r>
        <w:rPr>
          <w:rFonts w:hint="eastAsia"/>
        </w:rPr>
        <w:t>要验证这个</w:t>
      </w:r>
      <w:r>
        <w:rPr>
          <w:rFonts w:hint="eastAsia"/>
        </w:rPr>
        <w:t>PCI</w:t>
      </w:r>
      <w:r w:rsidR="006B2139">
        <w:t>e</w:t>
      </w:r>
      <w:r>
        <w:t xml:space="preserve"> </w:t>
      </w:r>
      <w:r>
        <w:rPr>
          <w:rFonts w:hint="eastAsia"/>
        </w:rPr>
        <w:t>DMA</w:t>
      </w:r>
      <w:r>
        <w:rPr>
          <w:rFonts w:hint="eastAsia"/>
        </w:rPr>
        <w:t>的</w:t>
      </w:r>
      <w:r>
        <w:rPr>
          <w:rFonts w:hint="eastAsia"/>
        </w:rPr>
        <w:t>Demo</w:t>
      </w:r>
      <w:r>
        <w:rPr>
          <w:rFonts w:hint="eastAsia"/>
        </w:rPr>
        <w:t>，需要将程序固化到</w:t>
      </w:r>
      <w:r w:rsidR="007C411F">
        <w:rPr>
          <w:rFonts w:hint="eastAsia"/>
        </w:rPr>
        <w:t>开发板，然后</w:t>
      </w:r>
      <w:r w:rsidR="00F40349">
        <w:rPr>
          <w:rFonts w:hint="eastAsia"/>
        </w:rPr>
        <w:t>将</w:t>
      </w:r>
      <w:r w:rsidR="007C411F">
        <w:rPr>
          <w:rFonts w:hint="eastAsia"/>
        </w:rPr>
        <w:t>开发板插到电脑主板的</w:t>
      </w:r>
      <w:r w:rsidR="007C411F">
        <w:rPr>
          <w:rFonts w:hint="eastAsia"/>
        </w:rPr>
        <w:t>PCI</w:t>
      </w:r>
      <w:r w:rsidR="006B2139">
        <w:t>e</w:t>
      </w:r>
      <w:r w:rsidR="007C411F">
        <w:rPr>
          <w:rFonts w:hint="eastAsia"/>
        </w:rPr>
        <w:t>接口上</w:t>
      </w:r>
      <w:r w:rsidR="00D0147D">
        <w:rPr>
          <w:rFonts w:hint="eastAsia"/>
        </w:rPr>
        <w:t>，还需要</w:t>
      </w:r>
      <w:r w:rsidR="00D0147D">
        <w:rPr>
          <w:rFonts w:hint="eastAsia"/>
        </w:rPr>
        <w:t>Ububtu</w:t>
      </w:r>
      <w:r w:rsidR="00D0147D">
        <w:rPr>
          <w:rFonts w:hint="eastAsia"/>
        </w:rPr>
        <w:t>系统中编译相关驱动和应用，本节我们会一步步教大家如何搭建这一整套</w:t>
      </w:r>
      <w:r w:rsidR="00EE6189">
        <w:rPr>
          <w:rFonts w:hint="eastAsia"/>
        </w:rPr>
        <w:t>测试</w:t>
      </w:r>
      <w:r w:rsidR="00D0147D">
        <w:rPr>
          <w:rFonts w:hint="eastAsia"/>
        </w:rPr>
        <w:t>环境</w:t>
      </w:r>
      <w:r w:rsidR="007C411F">
        <w:rPr>
          <w:rFonts w:hint="eastAsia"/>
        </w:rPr>
        <w:t>。</w:t>
      </w:r>
    </w:p>
    <w:p w14:paraId="21D75946" w14:textId="7ADF8C60" w:rsidR="00193603" w:rsidRDefault="007C411F" w:rsidP="00193603">
      <w:pPr>
        <w:pStyle w:val="3"/>
      </w:pPr>
      <w:r>
        <w:rPr>
          <w:rFonts w:hint="eastAsia"/>
        </w:rPr>
        <w:t>固化程序</w:t>
      </w:r>
    </w:p>
    <w:p w14:paraId="0AACE599" w14:textId="4BA865B5" w:rsidR="000424D8" w:rsidRDefault="00193603" w:rsidP="00193603">
      <w:pPr>
        <w:ind w:firstLine="480"/>
      </w:pPr>
      <w:r>
        <w:rPr>
          <w:rFonts w:hint="eastAsia"/>
        </w:rPr>
        <w:t>首先</w:t>
      </w:r>
      <w:r w:rsidR="00F40349">
        <w:rPr>
          <w:rFonts w:hint="eastAsia"/>
        </w:rPr>
        <w:t>解压我们提供的名为“</w:t>
      </w:r>
      <w:r w:rsidR="00F40349" w:rsidRPr="00F40349">
        <w:t>pcie_dma_demo.rar</w:t>
      </w:r>
      <w:r w:rsidR="00F40349">
        <w:rPr>
          <w:rFonts w:hint="eastAsia"/>
        </w:rPr>
        <w:t>”的压缩包，然后打开</w:t>
      </w:r>
      <w:r>
        <w:rPr>
          <w:rFonts w:hint="eastAsia"/>
        </w:rPr>
        <w:t>工程</w:t>
      </w:r>
      <w:r w:rsidR="000424D8">
        <w:rPr>
          <w:rFonts w:hint="eastAsia"/>
        </w:rPr>
        <w:t>。</w:t>
      </w:r>
    </w:p>
    <w:p w14:paraId="77479255" w14:textId="7D2676D4" w:rsidR="000424D8" w:rsidRDefault="000424D8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41C783B7" wp14:editId="2C1811B0">
            <wp:extent cx="5278120" cy="288163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99A9A" w14:textId="76A25222" w:rsidR="000424D8" w:rsidRPr="00585996" w:rsidRDefault="000424D8" w:rsidP="000424D8">
      <w:pPr>
        <w:pStyle w:val="a8"/>
        <w:spacing w:after="166"/>
      </w:pPr>
      <w:r w:rsidRPr="00585996">
        <w:rPr>
          <w:rFonts w:hint="eastAsia"/>
        </w:rPr>
        <w:t>图</w:t>
      </w:r>
      <w:r w:rsidRPr="00585996"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2</w:t>
      </w:r>
      <w:r w:rsidR="00382B17">
        <w:fldChar w:fldCharType="end"/>
      </w:r>
      <w:r w:rsidR="00585996" w:rsidRPr="00585996">
        <w:t xml:space="preserve"> pcie_dma_</w:t>
      </w:r>
      <w:r w:rsidR="00585996">
        <w:rPr>
          <w:rFonts w:hint="eastAsia"/>
        </w:rPr>
        <w:t>工程界面</w:t>
      </w:r>
    </w:p>
    <w:p w14:paraId="05521AC9" w14:textId="75EB1282" w:rsidR="00E97A85" w:rsidRDefault="00CE5EEB" w:rsidP="00193603">
      <w:pPr>
        <w:ind w:firstLine="480"/>
      </w:pPr>
      <w:r>
        <w:rPr>
          <w:rFonts w:hint="eastAsia"/>
        </w:rPr>
        <w:t>给</w:t>
      </w:r>
      <w:r w:rsidR="00331057">
        <w:rPr>
          <w:rFonts w:hint="eastAsia"/>
        </w:rPr>
        <w:t>开发板</w:t>
      </w:r>
      <w:r>
        <w:rPr>
          <w:rFonts w:hint="eastAsia"/>
        </w:rPr>
        <w:t>供电，并且使用下载器连接开发板和电脑端</w:t>
      </w:r>
      <w:r w:rsidR="00F528AB">
        <w:rPr>
          <w:rFonts w:hint="eastAsia"/>
        </w:rPr>
        <w:t>，</w:t>
      </w:r>
      <w:r w:rsidR="008847E4">
        <w:rPr>
          <w:rFonts w:hint="eastAsia"/>
        </w:rPr>
        <w:t>然后</w:t>
      </w:r>
      <w:r w:rsidR="00F528AB">
        <w:rPr>
          <w:rFonts w:hint="eastAsia"/>
        </w:rPr>
        <w:t>拨动开关给开发板上电。</w:t>
      </w:r>
    </w:p>
    <w:p w14:paraId="72E1662B" w14:textId="26ED0B49" w:rsidR="00CE5EEB" w:rsidRDefault="00014080" w:rsidP="00E359E2">
      <w:pPr>
        <w:pStyle w:val="afc"/>
        <w:spacing w:before="166" w:after="166"/>
        <w:ind w:firstLineChars="0"/>
      </w:pPr>
      <w:r w:rsidRPr="00014080">
        <w:rPr>
          <w:noProof/>
        </w:rPr>
        <w:lastRenderedPageBreak/>
        <w:drawing>
          <wp:inline distT="0" distB="0" distL="0" distR="0" wp14:anchorId="3FDA0CBF" wp14:editId="5402C221">
            <wp:extent cx="5278120" cy="366331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66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6BB45" w14:textId="05EAF2D4" w:rsidR="00014080" w:rsidRDefault="00014080" w:rsidP="00014080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3</w:t>
      </w:r>
      <w:r w:rsidR="00382B17">
        <w:fldChar w:fldCharType="end"/>
      </w:r>
      <w:r>
        <w:t xml:space="preserve"> </w:t>
      </w:r>
      <w:r w:rsidR="00897515">
        <w:rPr>
          <w:rFonts w:hint="eastAsia"/>
        </w:rPr>
        <w:t>给开发板连接电源和下载器</w:t>
      </w:r>
    </w:p>
    <w:p w14:paraId="2635798F" w14:textId="504460C4" w:rsidR="00331057" w:rsidRDefault="00CE5EEB" w:rsidP="00193603">
      <w:pPr>
        <w:ind w:firstLine="480"/>
      </w:pPr>
      <w:r>
        <w:rPr>
          <w:rFonts w:hint="eastAsia"/>
        </w:rPr>
        <w:t>然后点击“</w:t>
      </w:r>
      <w:r>
        <w:rPr>
          <w:rFonts w:hint="eastAsia"/>
        </w:rPr>
        <w:t>program</w:t>
      </w:r>
      <w:r w:rsidR="00BB2353">
        <w:rPr>
          <w:rFonts w:hint="eastAsia"/>
        </w:rPr>
        <w:t>m</w:t>
      </w:r>
      <w:r w:rsidR="0068663A">
        <w:rPr>
          <w:rFonts w:hint="eastAsia"/>
        </w:rPr>
        <w:t>er</w:t>
      </w:r>
      <w:r>
        <w:rPr>
          <w:rFonts w:hint="eastAsia"/>
        </w:rPr>
        <w:t>”</w:t>
      </w:r>
      <w:r w:rsidR="0068663A">
        <w:rPr>
          <w:rFonts w:hint="eastAsia"/>
        </w:rPr>
        <w:t>图标</w:t>
      </w:r>
    </w:p>
    <w:p w14:paraId="5F41CC84" w14:textId="11CF09B8" w:rsidR="0068663A" w:rsidRDefault="0068663A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0381C028" wp14:editId="23B56951">
            <wp:extent cx="5159187" cy="891617"/>
            <wp:effectExtent l="0" t="0" r="381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9187" cy="89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4961C" w14:textId="17EE1BDC" w:rsidR="0068663A" w:rsidRDefault="0068663A" w:rsidP="0068663A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4</w:t>
      </w:r>
      <w:r w:rsidR="00382B17">
        <w:fldChar w:fldCharType="end"/>
      </w:r>
      <w:r>
        <w:t xml:space="preserve"> </w:t>
      </w:r>
      <w:r w:rsidR="009B108A">
        <w:rPr>
          <w:rFonts w:hint="eastAsia"/>
        </w:rPr>
        <w:t>下载图标</w:t>
      </w:r>
    </w:p>
    <w:p w14:paraId="72E81550" w14:textId="5F8CDF9B" w:rsidR="009B108A" w:rsidRDefault="009B108A" w:rsidP="009B108A">
      <w:pPr>
        <w:ind w:firstLine="480"/>
      </w:pPr>
      <w:r>
        <w:rPr>
          <w:rFonts w:hint="eastAsia"/>
        </w:rPr>
        <w:t>会进入下载器界面，在弹出的窗口点击“</w:t>
      </w:r>
      <w:r>
        <w:rPr>
          <w:rFonts w:hint="eastAsia"/>
        </w:rPr>
        <w:t>Save</w:t>
      </w:r>
      <w:r>
        <w:rPr>
          <w:rFonts w:hint="eastAsia"/>
        </w:rPr>
        <w:t>”</w:t>
      </w:r>
      <w:r w:rsidR="00BB2353">
        <w:rPr>
          <w:rFonts w:hint="eastAsia"/>
        </w:rPr>
        <w:t>保存配置</w:t>
      </w:r>
    </w:p>
    <w:p w14:paraId="744EB23E" w14:textId="2A5AC9A5" w:rsidR="009B108A" w:rsidRDefault="009B108A" w:rsidP="00E359E2">
      <w:pPr>
        <w:pStyle w:val="afc"/>
        <w:spacing w:before="166" w:after="166"/>
        <w:ind w:firstLineChars="0"/>
      </w:pPr>
      <w:r>
        <w:rPr>
          <w:noProof/>
        </w:rPr>
        <w:lastRenderedPageBreak/>
        <w:drawing>
          <wp:inline distT="0" distB="0" distL="0" distR="0" wp14:anchorId="26EE0DC5" wp14:editId="502E1154">
            <wp:extent cx="5278120" cy="24384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93E8" w14:textId="3DA97F2A" w:rsidR="009B108A" w:rsidRDefault="009B108A" w:rsidP="009B108A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5</w:t>
      </w:r>
      <w:r w:rsidR="00382B17">
        <w:fldChar w:fldCharType="end"/>
      </w:r>
      <w:r>
        <w:t xml:space="preserve"> </w:t>
      </w:r>
      <w:r w:rsidR="001B714C">
        <w:rPr>
          <w:rFonts w:hint="eastAsia"/>
        </w:rPr>
        <w:t>保存配置</w:t>
      </w:r>
    </w:p>
    <w:p w14:paraId="0DB0C182" w14:textId="28E6817D" w:rsidR="001B714C" w:rsidRDefault="001B714C" w:rsidP="001B714C">
      <w:pPr>
        <w:ind w:firstLine="480"/>
      </w:pPr>
      <w:r>
        <w:rPr>
          <w:rFonts w:hint="eastAsia"/>
        </w:rPr>
        <w:t>然后按照</w:t>
      </w:r>
      <w:r w:rsidR="005F714B">
        <w:rPr>
          <w:rFonts w:hint="eastAsia"/>
        </w:rPr>
        <w:t>下图，修改为固化模式，</w:t>
      </w:r>
      <w:r w:rsidR="00DF77CC">
        <w:rPr>
          <w:rFonts w:hint="eastAsia"/>
        </w:rPr>
        <w:t>并</w:t>
      </w:r>
      <w:r w:rsidR="005F714B">
        <w:rPr>
          <w:rFonts w:hint="eastAsia"/>
        </w:rPr>
        <w:t>选择工程下对应路径的</w:t>
      </w:r>
      <w:r w:rsidR="005F714B">
        <w:rPr>
          <w:rFonts w:hint="eastAsia"/>
        </w:rPr>
        <w:t>a</w:t>
      </w:r>
      <w:r w:rsidR="005F714B">
        <w:t>o_0.fs</w:t>
      </w:r>
      <w:r w:rsidR="005F714B">
        <w:rPr>
          <w:rFonts w:hint="eastAsia"/>
        </w:rPr>
        <w:t>文件</w:t>
      </w:r>
    </w:p>
    <w:p w14:paraId="609F73B8" w14:textId="73002685" w:rsidR="001B714C" w:rsidRDefault="001B714C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79DE73DB" wp14:editId="0DE4CA7E">
            <wp:extent cx="3579018" cy="3549634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85291" cy="355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2C44F" w14:textId="7BB302C2" w:rsidR="001B714C" w:rsidRPr="001B714C" w:rsidRDefault="001B714C" w:rsidP="001B714C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6</w:t>
      </w:r>
      <w:r w:rsidR="00382B17">
        <w:fldChar w:fldCharType="end"/>
      </w:r>
      <w:r>
        <w:t xml:space="preserve"> </w:t>
      </w:r>
      <w:r>
        <w:rPr>
          <w:rFonts w:hint="eastAsia"/>
        </w:rPr>
        <w:t>修改</w:t>
      </w:r>
      <w:r w:rsidR="005F714B">
        <w:rPr>
          <w:rFonts w:hint="eastAsia"/>
        </w:rPr>
        <w:t>为固化模式</w:t>
      </w:r>
    </w:p>
    <w:p w14:paraId="0C68D80A" w14:textId="6BC955BC" w:rsidR="009B108A" w:rsidRDefault="007265FA" w:rsidP="009B108A">
      <w:pPr>
        <w:ind w:firstLine="480"/>
      </w:pPr>
      <w:r>
        <w:rPr>
          <w:rFonts w:hint="eastAsia"/>
        </w:rPr>
        <w:t>最后点击“下载”，开始</w:t>
      </w:r>
      <w:r w:rsidR="00226C2A">
        <w:rPr>
          <w:rFonts w:hint="eastAsia"/>
        </w:rPr>
        <w:t>将</w:t>
      </w:r>
      <w:r>
        <w:rPr>
          <w:rFonts w:hint="eastAsia"/>
        </w:rPr>
        <w:t>程序</w:t>
      </w:r>
      <w:r w:rsidR="00226C2A">
        <w:rPr>
          <w:rFonts w:hint="eastAsia"/>
        </w:rPr>
        <w:t>固化</w:t>
      </w:r>
      <w:r>
        <w:rPr>
          <w:rFonts w:hint="eastAsia"/>
        </w:rPr>
        <w:t>到开发板中</w:t>
      </w:r>
    </w:p>
    <w:p w14:paraId="4687D68C" w14:textId="04CA13B2" w:rsidR="007265FA" w:rsidRDefault="007265FA" w:rsidP="00E359E2">
      <w:pPr>
        <w:pStyle w:val="afc"/>
        <w:spacing w:before="166" w:after="166"/>
        <w:ind w:firstLineChars="0"/>
      </w:pPr>
      <w:r>
        <w:rPr>
          <w:noProof/>
        </w:rPr>
        <w:lastRenderedPageBreak/>
        <w:drawing>
          <wp:inline distT="0" distB="0" distL="0" distR="0" wp14:anchorId="3C2472D2" wp14:editId="554006DC">
            <wp:extent cx="5278120" cy="2663825"/>
            <wp:effectExtent l="0" t="0" r="0" b="317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66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25560" w14:textId="0D8FC18B" w:rsidR="00E359E2" w:rsidRDefault="00E359E2" w:rsidP="00E359E2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7</w:t>
      </w:r>
      <w:r w:rsidR="00382B17">
        <w:fldChar w:fldCharType="end"/>
      </w:r>
      <w:r>
        <w:t xml:space="preserve"> </w:t>
      </w:r>
      <w:r>
        <w:rPr>
          <w:rFonts w:hint="eastAsia"/>
        </w:rPr>
        <w:t>开始固化</w:t>
      </w:r>
    </w:p>
    <w:p w14:paraId="57AC4D51" w14:textId="2BC90E0F" w:rsidR="009B108A" w:rsidRDefault="00422236" w:rsidP="009B108A">
      <w:pPr>
        <w:ind w:firstLine="480"/>
      </w:pPr>
      <w:r>
        <w:rPr>
          <w:rFonts w:hint="eastAsia"/>
        </w:rPr>
        <w:t>等待固化完毕</w:t>
      </w:r>
    </w:p>
    <w:p w14:paraId="5B2D2C5D" w14:textId="53E225E0" w:rsidR="00422236" w:rsidRDefault="00422236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3D4BB8CC" wp14:editId="7BC4E63F">
            <wp:extent cx="5278120" cy="2773680"/>
            <wp:effectExtent l="0" t="0" r="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77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3D6D2" w14:textId="6708BC03" w:rsidR="00422236" w:rsidRPr="009B108A" w:rsidRDefault="00422236" w:rsidP="00422236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8</w:t>
      </w:r>
      <w:r w:rsidR="00382B17">
        <w:fldChar w:fldCharType="end"/>
      </w:r>
      <w:r>
        <w:t xml:space="preserve"> </w:t>
      </w:r>
      <w:r>
        <w:rPr>
          <w:rFonts w:hint="eastAsia"/>
        </w:rPr>
        <w:t>固化成功</w:t>
      </w:r>
    </w:p>
    <w:p w14:paraId="0DD1C92C" w14:textId="49D74B4D" w:rsidR="007A266D" w:rsidRDefault="00D307B7" w:rsidP="005873E9">
      <w:pPr>
        <w:pStyle w:val="3"/>
      </w:pPr>
      <w:r>
        <w:rPr>
          <w:rFonts w:hint="eastAsia"/>
        </w:rPr>
        <w:t>硬件环境搭建</w:t>
      </w:r>
    </w:p>
    <w:p w14:paraId="19003F9C" w14:textId="16B55F1F" w:rsidR="00D307B7" w:rsidRDefault="00D307B7" w:rsidP="00D307B7">
      <w:pPr>
        <w:ind w:firstLine="480"/>
      </w:pPr>
      <w:r>
        <w:rPr>
          <w:rFonts w:hint="eastAsia"/>
        </w:rPr>
        <w:t>硬件环境需要准备一台含空闲</w:t>
      </w:r>
      <w:r>
        <w:rPr>
          <w:rFonts w:hint="eastAsia"/>
        </w:rPr>
        <w:t xml:space="preserve"> PCIe </w:t>
      </w:r>
      <w:r>
        <w:rPr>
          <w:rFonts w:hint="eastAsia"/>
        </w:rPr>
        <w:t>插槽的</w:t>
      </w:r>
      <w:r>
        <w:rPr>
          <w:rFonts w:hint="eastAsia"/>
        </w:rPr>
        <w:t xml:space="preserve"> PC </w:t>
      </w:r>
      <w:r>
        <w:rPr>
          <w:rFonts w:hint="eastAsia"/>
        </w:rPr>
        <w:t>主机，为最大发挥</w:t>
      </w:r>
      <w:r>
        <w:rPr>
          <w:rFonts w:hint="eastAsia"/>
        </w:rPr>
        <w:t xml:space="preserve">demo </w:t>
      </w:r>
      <w:r>
        <w:rPr>
          <w:rFonts w:hint="eastAsia"/>
        </w:rPr>
        <w:t>的性能，对该</w:t>
      </w:r>
      <w:r>
        <w:rPr>
          <w:rFonts w:hint="eastAsia"/>
        </w:rPr>
        <w:t xml:space="preserve"> PCIe </w:t>
      </w:r>
      <w:r>
        <w:rPr>
          <w:rFonts w:hint="eastAsia"/>
        </w:rPr>
        <w:t>插槽的进一步要求是：不少于</w:t>
      </w:r>
      <w:r>
        <w:rPr>
          <w:rFonts w:hint="eastAsia"/>
        </w:rPr>
        <w:t xml:space="preserve"> x</w:t>
      </w:r>
      <w:r w:rsidR="00E71C2A">
        <w:t>1</w:t>
      </w:r>
      <w:r>
        <w:rPr>
          <w:rFonts w:hint="eastAsia"/>
        </w:rPr>
        <w:t xml:space="preserve"> </w:t>
      </w:r>
      <w:r>
        <w:rPr>
          <w:rFonts w:hint="eastAsia"/>
        </w:rPr>
        <w:t>通道，且支持</w:t>
      </w:r>
      <w:r>
        <w:rPr>
          <w:rFonts w:hint="eastAsia"/>
        </w:rPr>
        <w:t>PCIe 2.0</w:t>
      </w:r>
      <w:r>
        <w:rPr>
          <w:rFonts w:hint="eastAsia"/>
        </w:rPr>
        <w:t>。一般，含集成显卡的</w:t>
      </w:r>
      <w:r>
        <w:rPr>
          <w:rFonts w:hint="eastAsia"/>
        </w:rPr>
        <w:t xml:space="preserve"> PC </w:t>
      </w:r>
      <w:r>
        <w:rPr>
          <w:rFonts w:hint="eastAsia"/>
        </w:rPr>
        <w:t>主机都会有一根空闲</w:t>
      </w:r>
      <w:r>
        <w:rPr>
          <w:rFonts w:hint="eastAsia"/>
        </w:rPr>
        <w:t xml:space="preserve"> x16 PCIe </w:t>
      </w:r>
      <w:r>
        <w:rPr>
          <w:rFonts w:hint="eastAsia"/>
        </w:rPr>
        <w:t>的插槽。</w:t>
      </w:r>
    </w:p>
    <w:p w14:paraId="589694E0" w14:textId="7CB43D7A" w:rsidR="007A266D" w:rsidRDefault="00D307B7" w:rsidP="00D307B7">
      <w:pPr>
        <w:ind w:firstLine="480"/>
      </w:pPr>
      <w:r>
        <w:rPr>
          <w:rFonts w:hint="eastAsia"/>
        </w:rPr>
        <w:t>如</w:t>
      </w:r>
      <w:r w:rsidR="00C534CB">
        <w:fldChar w:fldCharType="begin"/>
      </w:r>
      <w:r w:rsidR="00C534CB">
        <w:instrText xml:space="preserve"> </w:instrText>
      </w:r>
      <w:r w:rsidR="00C534CB">
        <w:rPr>
          <w:rFonts w:hint="eastAsia"/>
        </w:rPr>
        <w:instrText>REF _Ref178524062 \h</w:instrText>
      </w:r>
      <w:r w:rsidR="00C534CB">
        <w:instrText xml:space="preserve"> </w:instrText>
      </w:r>
      <w:r w:rsidR="00C534CB">
        <w:fldChar w:fldCharType="separate"/>
      </w:r>
      <w:r w:rsidR="00C534CB">
        <w:rPr>
          <w:rFonts w:hint="eastAsia"/>
        </w:rPr>
        <w:t>图</w:t>
      </w:r>
      <w:r w:rsidR="00C534CB">
        <w:rPr>
          <w:rFonts w:hint="eastAsia"/>
        </w:rPr>
        <w:t xml:space="preserve"> </w:t>
      </w:r>
      <w:r w:rsidR="00C534CB">
        <w:rPr>
          <w:noProof/>
        </w:rPr>
        <w:t>1</w:t>
      </w:r>
      <w:r w:rsidR="00C534CB">
        <w:noBreakHyphen/>
      </w:r>
      <w:r w:rsidR="00C534CB">
        <w:rPr>
          <w:noProof/>
        </w:rPr>
        <w:t>7</w:t>
      </w:r>
      <w:r w:rsidR="00C534CB">
        <w:t xml:space="preserve"> </w:t>
      </w:r>
      <w:r w:rsidR="00C534CB">
        <w:fldChar w:fldCharType="end"/>
      </w:r>
      <w:r w:rsidR="00C534CB">
        <w:rPr>
          <w:rFonts w:hint="eastAsia"/>
        </w:rPr>
        <w:t xml:space="preserve"> </w:t>
      </w:r>
      <w:r>
        <w:rPr>
          <w:rFonts w:hint="eastAsia"/>
        </w:rPr>
        <w:t>所示，红框标注的为</w:t>
      </w:r>
      <w:r>
        <w:rPr>
          <w:rFonts w:hint="eastAsia"/>
        </w:rPr>
        <w:t xml:space="preserve"> x16 PCIe </w:t>
      </w:r>
      <w:r>
        <w:rPr>
          <w:rFonts w:hint="eastAsia"/>
        </w:rPr>
        <w:t>插槽；黄框标注的为</w:t>
      </w:r>
      <w:r>
        <w:rPr>
          <w:rFonts w:hint="eastAsia"/>
        </w:rPr>
        <w:t xml:space="preserve"> x1 PCIe</w:t>
      </w:r>
      <w:r>
        <w:rPr>
          <w:rFonts w:hint="eastAsia"/>
        </w:rPr>
        <w:t>插槽；蓝框标注的为</w:t>
      </w:r>
      <w:r>
        <w:rPr>
          <w:rFonts w:hint="eastAsia"/>
        </w:rPr>
        <w:t xml:space="preserve"> PCI </w:t>
      </w:r>
      <w:r>
        <w:rPr>
          <w:rFonts w:hint="eastAsia"/>
        </w:rPr>
        <w:t>插槽</w:t>
      </w:r>
      <w:r w:rsidR="00B77F2B">
        <w:rPr>
          <w:rFonts w:hint="eastAsia"/>
        </w:rPr>
        <w:t>。</w:t>
      </w:r>
      <w:r w:rsidR="00485407">
        <w:rPr>
          <w:rFonts w:hint="eastAsia"/>
        </w:rPr>
        <w:t>用户需要先确定自己的主板是否有多余的</w:t>
      </w:r>
      <w:r w:rsidR="00485407">
        <w:rPr>
          <w:rFonts w:hint="eastAsia"/>
        </w:rPr>
        <w:t>PCIe</w:t>
      </w:r>
      <w:r w:rsidR="00485407">
        <w:rPr>
          <w:rFonts w:hint="eastAsia"/>
        </w:rPr>
        <w:t>接口</w:t>
      </w:r>
      <w:r w:rsidR="00B77F2B">
        <w:rPr>
          <w:rFonts w:hint="eastAsia"/>
        </w:rPr>
        <w:t>，</w:t>
      </w:r>
      <w:r w:rsidR="00B77F2B">
        <w:rPr>
          <w:rFonts w:hint="eastAsia"/>
        </w:rPr>
        <w:lastRenderedPageBreak/>
        <w:t>该接口</w:t>
      </w:r>
      <w:r w:rsidR="006B2139">
        <w:rPr>
          <w:rFonts w:hint="eastAsia"/>
        </w:rPr>
        <w:t>不少于</w:t>
      </w:r>
      <w:r w:rsidR="006B2139">
        <w:rPr>
          <w:rFonts w:hint="eastAsia"/>
        </w:rPr>
        <w:t xml:space="preserve"> x</w:t>
      </w:r>
      <w:r w:rsidR="00E71C2A">
        <w:t>1</w:t>
      </w:r>
      <w:r w:rsidR="006B2139">
        <w:rPr>
          <w:rFonts w:hint="eastAsia"/>
        </w:rPr>
        <w:t xml:space="preserve"> </w:t>
      </w:r>
      <w:r w:rsidR="006B2139">
        <w:rPr>
          <w:rFonts w:hint="eastAsia"/>
        </w:rPr>
        <w:t>通道，</w:t>
      </w:r>
      <w:r w:rsidR="00495E51">
        <w:rPr>
          <w:rFonts w:hint="eastAsia"/>
        </w:rPr>
        <w:t>且</w:t>
      </w:r>
      <w:r w:rsidR="006B2139">
        <w:rPr>
          <w:rFonts w:hint="eastAsia"/>
        </w:rPr>
        <w:t>支持</w:t>
      </w:r>
      <w:r w:rsidR="006B2139">
        <w:rPr>
          <w:rFonts w:hint="eastAsia"/>
        </w:rPr>
        <w:t>PCIe 2.0</w:t>
      </w:r>
      <w:r w:rsidR="00E379F5">
        <w:rPr>
          <w:rFonts w:hint="eastAsia"/>
        </w:rPr>
        <w:t>。</w:t>
      </w:r>
    </w:p>
    <w:p w14:paraId="26FA650D" w14:textId="0F1D4CE3" w:rsidR="001D3BA9" w:rsidRDefault="00C534CB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36A1707F" wp14:editId="307AAB97">
            <wp:extent cx="4552241" cy="3404870"/>
            <wp:effectExtent l="0" t="0" r="1270" b="508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55066" cy="3406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B61F3" w14:textId="10EE4A0F" w:rsidR="00C534CB" w:rsidRDefault="00C534CB" w:rsidP="00C534CB">
      <w:pPr>
        <w:pStyle w:val="a8"/>
        <w:spacing w:after="166"/>
      </w:pPr>
      <w:bookmarkStart w:id="1" w:name="_Ref178524062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9</w:t>
      </w:r>
      <w:r w:rsidR="00382B17">
        <w:fldChar w:fldCharType="end"/>
      </w:r>
      <w:r>
        <w:t xml:space="preserve"> </w:t>
      </w:r>
      <w:r>
        <w:rPr>
          <w:rFonts w:hint="eastAsia"/>
        </w:rPr>
        <w:t>PCIe</w:t>
      </w:r>
      <w:r>
        <w:rPr>
          <w:rFonts w:hint="eastAsia"/>
        </w:rPr>
        <w:t>插槽示意图</w:t>
      </w:r>
      <w:bookmarkEnd w:id="1"/>
    </w:p>
    <w:p w14:paraId="175C9B45" w14:textId="07E5873F" w:rsidR="00D72F8E" w:rsidRDefault="0038569F" w:rsidP="00D72F8E">
      <w:pPr>
        <w:ind w:firstLine="480"/>
      </w:pPr>
      <w:r>
        <w:rPr>
          <w:rFonts w:hint="eastAsia"/>
        </w:rPr>
        <w:t>确定了</w:t>
      </w:r>
      <w:r w:rsidR="00730851">
        <w:rPr>
          <w:rFonts w:hint="eastAsia"/>
        </w:rPr>
        <w:t>电脑</w:t>
      </w:r>
      <w:r>
        <w:rPr>
          <w:rFonts w:hint="eastAsia"/>
        </w:rPr>
        <w:t>具有</w:t>
      </w:r>
      <w:r w:rsidR="00730851">
        <w:rPr>
          <w:rFonts w:hint="eastAsia"/>
        </w:rPr>
        <w:t>PCIe</w:t>
      </w:r>
      <w:r w:rsidR="00730851">
        <w:rPr>
          <w:rFonts w:hint="eastAsia"/>
        </w:rPr>
        <w:t>插槽后，接下来我们需要</w:t>
      </w:r>
      <w:r>
        <w:rPr>
          <w:rFonts w:hint="eastAsia"/>
        </w:rPr>
        <w:t>将板卡插入</w:t>
      </w:r>
      <w:r w:rsidR="00771CDD">
        <w:rPr>
          <w:rFonts w:hint="eastAsia"/>
        </w:rPr>
        <w:t>电脑的</w:t>
      </w:r>
      <w:r w:rsidR="00771CDD">
        <w:rPr>
          <w:rFonts w:hint="eastAsia"/>
        </w:rPr>
        <w:t>PCIe</w:t>
      </w:r>
      <w:r w:rsidR="00771CDD">
        <w:rPr>
          <w:rFonts w:hint="eastAsia"/>
        </w:rPr>
        <w:t>插槽</w:t>
      </w:r>
      <w:r w:rsidR="005F7945">
        <w:rPr>
          <w:rFonts w:hint="eastAsia"/>
        </w:rPr>
        <w:t>。</w:t>
      </w:r>
    </w:p>
    <w:p w14:paraId="26A244F1" w14:textId="4ACDA8E5" w:rsidR="00FF6AE7" w:rsidRDefault="00771CDD" w:rsidP="00FF6AE7">
      <w:pPr>
        <w:ind w:firstLine="480"/>
      </w:pPr>
      <w:r>
        <w:rPr>
          <w:rFonts w:hint="eastAsia"/>
        </w:rPr>
        <w:t>由于</w:t>
      </w:r>
      <w:r>
        <w:rPr>
          <w:rFonts w:hint="eastAsia"/>
        </w:rPr>
        <w:t>PCIe</w:t>
      </w:r>
      <w:r>
        <w:rPr>
          <w:rFonts w:hint="eastAsia"/>
        </w:rPr>
        <w:t>接口可以给板卡供电，因此不需要其它的接线，</w:t>
      </w:r>
      <w:r w:rsidR="00E91468">
        <w:rPr>
          <w:rFonts w:hint="eastAsia"/>
        </w:rPr>
        <w:t>只需将板卡的</w:t>
      </w:r>
      <w:r w:rsidR="00E91468">
        <w:rPr>
          <w:rFonts w:hint="eastAsia"/>
        </w:rPr>
        <w:t>PCIe</w:t>
      </w:r>
      <w:r w:rsidR="00E91468">
        <w:rPr>
          <w:rFonts w:hint="eastAsia"/>
        </w:rPr>
        <w:t>插入电脑的</w:t>
      </w:r>
      <w:r w:rsidR="00E91468">
        <w:rPr>
          <w:rFonts w:hint="eastAsia"/>
        </w:rPr>
        <w:t>PCIE</w:t>
      </w:r>
      <w:r w:rsidR="00E91468">
        <w:rPr>
          <w:rFonts w:hint="eastAsia"/>
        </w:rPr>
        <w:t>槽中即可</w:t>
      </w:r>
      <w:r w:rsidR="00E91468" w:rsidRPr="00F97E7E">
        <w:rPr>
          <w:rFonts w:hint="eastAsia"/>
          <w:color w:val="FF0000"/>
        </w:rPr>
        <w:t>（插入之前一定要先给电脑关机</w:t>
      </w:r>
      <w:r w:rsidR="00080110">
        <w:rPr>
          <w:rFonts w:hint="eastAsia"/>
          <w:color w:val="FF0000"/>
        </w:rPr>
        <w:t>并</w:t>
      </w:r>
      <w:r w:rsidR="00E91468" w:rsidRPr="00F97E7E">
        <w:rPr>
          <w:rFonts w:hint="eastAsia"/>
          <w:color w:val="FF0000"/>
        </w:rPr>
        <w:t>断电，否则可能烧坏电脑主板）</w:t>
      </w:r>
      <w:r w:rsidR="00E91468">
        <w:rPr>
          <w:rFonts w:hint="eastAsia"/>
        </w:rPr>
        <w:t>，</w:t>
      </w:r>
      <w:r w:rsidR="00FF6AE7">
        <w:rPr>
          <w:rFonts w:hint="eastAsia"/>
        </w:rPr>
        <w:t>具体硬件连接如</w:t>
      </w:r>
      <w:r w:rsidR="00105142">
        <w:fldChar w:fldCharType="begin"/>
      </w:r>
      <w:r w:rsidR="00105142">
        <w:instrText xml:space="preserve"> </w:instrText>
      </w:r>
      <w:r w:rsidR="00105142">
        <w:rPr>
          <w:rFonts w:hint="eastAsia"/>
        </w:rPr>
        <w:instrText>REF _Ref178524748 \h</w:instrText>
      </w:r>
      <w:r w:rsidR="00105142">
        <w:instrText xml:space="preserve"> </w:instrText>
      </w:r>
      <w:r w:rsidR="00105142">
        <w:fldChar w:fldCharType="separate"/>
      </w:r>
      <w:r w:rsidR="00105142">
        <w:rPr>
          <w:rFonts w:hint="eastAsia"/>
        </w:rPr>
        <w:t>图</w:t>
      </w:r>
      <w:r w:rsidR="00105142">
        <w:rPr>
          <w:rFonts w:hint="eastAsia"/>
        </w:rPr>
        <w:t xml:space="preserve"> </w:t>
      </w:r>
      <w:r w:rsidR="00105142">
        <w:rPr>
          <w:noProof/>
        </w:rPr>
        <w:t>1</w:t>
      </w:r>
      <w:r w:rsidR="00105142">
        <w:noBreakHyphen/>
      </w:r>
      <w:r w:rsidR="00105142">
        <w:rPr>
          <w:noProof/>
        </w:rPr>
        <w:t>9</w:t>
      </w:r>
      <w:r w:rsidR="00105142">
        <w:t xml:space="preserve">  </w:t>
      </w:r>
      <w:r w:rsidR="00105142">
        <w:fldChar w:fldCharType="end"/>
      </w:r>
      <w:r w:rsidR="00FF6AE7">
        <w:rPr>
          <w:rFonts w:hint="eastAsia"/>
        </w:rPr>
        <w:t>所示</w:t>
      </w:r>
      <w:r w:rsidR="0077724C">
        <w:rPr>
          <w:rFonts w:hint="eastAsia"/>
        </w:rPr>
        <w:t>，只需将开发板的</w:t>
      </w:r>
      <w:r w:rsidR="0077724C">
        <w:rPr>
          <w:rFonts w:hint="eastAsia"/>
        </w:rPr>
        <w:t>PCIe</w:t>
      </w:r>
      <w:r w:rsidR="0077724C">
        <w:rPr>
          <w:rFonts w:hint="eastAsia"/>
        </w:rPr>
        <w:t>接口插入电脑主板的</w:t>
      </w:r>
      <w:r w:rsidR="0077724C">
        <w:rPr>
          <w:rFonts w:hint="eastAsia"/>
        </w:rPr>
        <w:t>PCIe</w:t>
      </w:r>
      <w:r w:rsidR="0077724C">
        <w:rPr>
          <w:rFonts w:hint="eastAsia"/>
        </w:rPr>
        <w:t>插槽中即可，无需连接其它接口。</w:t>
      </w:r>
    </w:p>
    <w:p w14:paraId="36E0B3E5" w14:textId="3142535A" w:rsidR="00FF6AE7" w:rsidRDefault="00105142" w:rsidP="00E359E2">
      <w:pPr>
        <w:pStyle w:val="afc"/>
        <w:spacing w:before="166" w:after="166"/>
        <w:ind w:firstLineChars="0"/>
      </w:pPr>
      <w:r>
        <w:rPr>
          <w:noProof/>
        </w:rPr>
        <w:lastRenderedPageBreak/>
        <w:drawing>
          <wp:inline distT="0" distB="0" distL="0" distR="0" wp14:anchorId="58846B1A" wp14:editId="184B44D5">
            <wp:extent cx="5278120" cy="3155315"/>
            <wp:effectExtent l="0" t="0" r="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7A445" w14:textId="5E7EAB89" w:rsidR="00FF6AE7" w:rsidRDefault="00FF6AE7" w:rsidP="00FF6AE7">
      <w:pPr>
        <w:pStyle w:val="a8"/>
        <w:spacing w:after="166"/>
      </w:pPr>
      <w:bookmarkStart w:id="2" w:name="_Ref169615262"/>
      <w:bookmarkStart w:id="3" w:name="_Ref178524748"/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10</w:t>
      </w:r>
      <w:r w:rsidR="00382B17">
        <w:fldChar w:fldCharType="end"/>
      </w:r>
      <w:bookmarkEnd w:id="2"/>
      <w:r>
        <w:t xml:space="preserve">  </w:t>
      </w:r>
      <w:r>
        <w:rPr>
          <w:rFonts w:hint="eastAsia"/>
        </w:rPr>
        <w:t>硬件连接</w:t>
      </w:r>
      <w:bookmarkEnd w:id="3"/>
    </w:p>
    <w:p w14:paraId="078C079E" w14:textId="668C7CEA" w:rsidR="00FF6AE7" w:rsidRPr="00FF6AE7" w:rsidRDefault="005F7945" w:rsidP="00FF6AE7">
      <w:pPr>
        <w:ind w:firstLine="480"/>
      </w:pPr>
      <w:r>
        <w:rPr>
          <w:rFonts w:hint="eastAsia"/>
        </w:rPr>
        <w:t>至此，我们的</w:t>
      </w:r>
      <w:r w:rsidR="00BC3347">
        <w:rPr>
          <w:rFonts w:hint="eastAsia"/>
        </w:rPr>
        <w:t>所有硬件就已经准备就绪了，接下来</w:t>
      </w:r>
      <w:r w:rsidR="00CB7C49">
        <w:rPr>
          <w:rFonts w:hint="eastAsia"/>
        </w:rPr>
        <w:t>要做的</w:t>
      </w:r>
      <w:r w:rsidR="00BC3347">
        <w:rPr>
          <w:rFonts w:hint="eastAsia"/>
        </w:rPr>
        <w:t>就是</w:t>
      </w:r>
      <w:r w:rsidR="00CB7C49">
        <w:rPr>
          <w:rFonts w:hint="eastAsia"/>
        </w:rPr>
        <w:t>搭建</w:t>
      </w:r>
      <w:r w:rsidR="00CB7C49">
        <w:rPr>
          <w:rFonts w:hint="eastAsia"/>
        </w:rPr>
        <w:t>Linux</w:t>
      </w:r>
      <w:r w:rsidR="00CB7C49">
        <w:rPr>
          <w:rFonts w:hint="eastAsia"/>
        </w:rPr>
        <w:t>编译环境了。</w:t>
      </w:r>
    </w:p>
    <w:p w14:paraId="2F793CF2" w14:textId="76C5960B" w:rsidR="00FF6AE7" w:rsidRDefault="00C37F48" w:rsidP="00FF6AE7">
      <w:pPr>
        <w:pStyle w:val="3"/>
      </w:pPr>
      <w:r w:rsidRPr="00C37F48">
        <w:rPr>
          <w:rFonts w:hint="eastAsia"/>
        </w:rPr>
        <w:t>安装</w:t>
      </w:r>
      <w:r>
        <w:rPr>
          <w:rFonts w:hint="eastAsia"/>
        </w:rPr>
        <w:t>Ubuntu</w:t>
      </w:r>
      <w:r w:rsidRPr="00C37F48">
        <w:rPr>
          <w:rFonts w:hint="eastAsia"/>
        </w:rPr>
        <w:t>操作系统</w:t>
      </w:r>
    </w:p>
    <w:p w14:paraId="151A2327" w14:textId="6ED059A9" w:rsidR="00C37F48" w:rsidRPr="00C37F48" w:rsidRDefault="00C37F48" w:rsidP="00535C3A">
      <w:pPr>
        <w:wordWrap w:val="0"/>
        <w:ind w:firstLine="480"/>
      </w:pPr>
      <w:r>
        <w:rPr>
          <w:rFonts w:hint="eastAsia"/>
        </w:rPr>
        <w:t>这里推荐安装</w:t>
      </w:r>
      <w:r>
        <w:rPr>
          <w:rFonts w:hint="eastAsia"/>
        </w:rPr>
        <w:t xml:space="preserve"> Ubuntu 20.04 </w:t>
      </w:r>
      <w:r>
        <w:rPr>
          <w:rFonts w:hint="eastAsia"/>
        </w:rPr>
        <w:t>及以上版本。</w:t>
      </w:r>
      <w:hyperlink r:id="rId18" w:history="1">
        <w:r w:rsidRPr="00B12470">
          <w:rPr>
            <w:rStyle w:val="af4"/>
            <w:rFonts w:hint="eastAsia"/>
          </w:rPr>
          <w:t xml:space="preserve">https://www.sysgeek.cn/install-ubuntu-20-04-lts-desktop/ </w:t>
        </w:r>
      </w:hyperlink>
      <w:r>
        <w:rPr>
          <w:rFonts w:hint="eastAsia"/>
        </w:rPr>
        <w:t>为</w:t>
      </w:r>
      <w:r>
        <w:rPr>
          <w:rFonts w:hint="eastAsia"/>
        </w:rPr>
        <w:t xml:space="preserve"> Ubuntu 20.04</w:t>
      </w:r>
      <w:r>
        <w:rPr>
          <w:rFonts w:hint="eastAsia"/>
        </w:rPr>
        <w:t>安装中文参考；</w:t>
      </w:r>
      <w:hyperlink r:id="rId19" w:history="1">
        <w:r w:rsidRPr="00B12470">
          <w:rPr>
            <w:rStyle w:val="af4"/>
            <w:rFonts w:hint="eastAsia"/>
          </w:rPr>
          <w:t>https://www.makeuseof.com/how-to-install-ubuntu-on-your-pc/</w:t>
        </w:r>
      </w:hyperlink>
      <w:r>
        <w:rPr>
          <w:rFonts w:hint="eastAsia"/>
        </w:rPr>
        <w:t xml:space="preserve"> </w:t>
      </w:r>
      <w:r>
        <w:rPr>
          <w:rFonts w:hint="eastAsia"/>
        </w:rPr>
        <w:t>为</w:t>
      </w:r>
      <w:r>
        <w:rPr>
          <w:rFonts w:hint="eastAsia"/>
        </w:rPr>
        <w:t xml:space="preserve"> Ubuntu 22.04 </w:t>
      </w:r>
      <w:r>
        <w:rPr>
          <w:rFonts w:hint="eastAsia"/>
        </w:rPr>
        <w:t>安装英文参考。</w:t>
      </w:r>
    </w:p>
    <w:p w14:paraId="79982414" w14:textId="791D2869" w:rsidR="003C7FD5" w:rsidRDefault="00126831" w:rsidP="003C7FD5">
      <w:pPr>
        <w:pStyle w:val="3"/>
      </w:pPr>
      <w:r w:rsidRPr="00126831">
        <w:rPr>
          <w:rFonts w:hint="eastAsia"/>
        </w:rPr>
        <w:t>修改启动参数</w:t>
      </w:r>
    </w:p>
    <w:p w14:paraId="6592E92A" w14:textId="77777777" w:rsidR="00ED24FB" w:rsidRDefault="00126831" w:rsidP="009D2065">
      <w:pPr>
        <w:wordWrap w:val="0"/>
        <w:ind w:firstLine="480"/>
      </w:pPr>
      <w:r>
        <w:rPr>
          <w:rFonts w:hint="eastAsia"/>
        </w:rPr>
        <w:t xml:space="preserve">Linux </w:t>
      </w:r>
      <w:r>
        <w:rPr>
          <w:rFonts w:hint="eastAsia"/>
        </w:rPr>
        <w:t>系统安装完成后，需要手动修改</w:t>
      </w:r>
      <w:r>
        <w:rPr>
          <w:rFonts w:hint="eastAsia"/>
        </w:rPr>
        <w:t xml:space="preserve"> iommu </w:t>
      </w:r>
      <w:r>
        <w:rPr>
          <w:rFonts w:hint="eastAsia"/>
        </w:rPr>
        <w:t>相关启动参数，否则</w:t>
      </w:r>
      <w:r>
        <w:rPr>
          <w:rFonts w:hint="eastAsia"/>
        </w:rPr>
        <w:t xml:space="preserve">Demo </w:t>
      </w:r>
      <w:r>
        <w:rPr>
          <w:rFonts w:hint="eastAsia"/>
        </w:rPr>
        <w:t>中</w:t>
      </w:r>
      <w:r>
        <w:rPr>
          <w:rFonts w:hint="eastAsia"/>
        </w:rPr>
        <w:t xml:space="preserve"> FPGA </w:t>
      </w:r>
      <w:r>
        <w:rPr>
          <w:rFonts w:hint="eastAsia"/>
        </w:rPr>
        <w:t>读写系统内存，易引起系统宕机。</w:t>
      </w:r>
    </w:p>
    <w:p w14:paraId="5315DF7D" w14:textId="092B8FB6" w:rsidR="001674E8" w:rsidRDefault="00126831" w:rsidP="009D2065">
      <w:pPr>
        <w:wordWrap w:val="0"/>
        <w:ind w:firstLine="480"/>
      </w:pPr>
      <w:r>
        <w:rPr>
          <w:rFonts w:hint="eastAsia"/>
        </w:rPr>
        <w:t>使用</w:t>
      </w:r>
      <w:r>
        <w:t xml:space="preserve"> vi </w:t>
      </w:r>
      <w:r w:rsidR="00ED24FB">
        <w:rPr>
          <w:rFonts w:hint="eastAsia"/>
        </w:rPr>
        <w:t>指令</w:t>
      </w:r>
      <w:r>
        <w:rPr>
          <w:rFonts w:hint="eastAsia"/>
        </w:rPr>
        <w:t>修改</w:t>
      </w:r>
      <w:r>
        <w:t>/etc/default/grub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1674E8" w14:paraId="5D0EDE75" w14:textId="77777777" w:rsidTr="001674E8">
        <w:tc>
          <w:tcPr>
            <w:tcW w:w="7881" w:type="dxa"/>
          </w:tcPr>
          <w:p w14:paraId="081D09D5" w14:textId="2F4CBE40" w:rsidR="001674E8" w:rsidRDefault="001674E8" w:rsidP="001674E8">
            <w:pPr>
              <w:pStyle w:val="afff5"/>
            </w:pPr>
            <w:r>
              <w:t>sudo vi /etc/default/grub</w:t>
            </w:r>
          </w:p>
        </w:tc>
      </w:tr>
    </w:tbl>
    <w:p w14:paraId="66A77850" w14:textId="63BFEB8A" w:rsidR="003022B8" w:rsidRDefault="008F4EC0" w:rsidP="009D2065">
      <w:pPr>
        <w:wordWrap w:val="0"/>
        <w:ind w:firstLine="480"/>
      </w:pPr>
      <w:r>
        <w:rPr>
          <w:rFonts w:hint="eastAsia"/>
        </w:rPr>
        <w:t>为</w:t>
      </w:r>
      <w:r>
        <w:t xml:space="preserve"> GRUB_CMDLINE_LINUX_DEFAULT</w:t>
      </w:r>
      <w:r>
        <w:rPr>
          <w:rFonts w:hint="eastAsia"/>
        </w:rPr>
        <w:t>增加参数，</w:t>
      </w:r>
      <w:r w:rsidR="003022B8">
        <w:rPr>
          <w:rFonts w:hint="eastAsia"/>
        </w:rPr>
        <w:t>根据</w:t>
      </w:r>
      <w:r w:rsidR="003022B8">
        <w:rPr>
          <w:rFonts w:hint="eastAsia"/>
        </w:rPr>
        <w:t>CPU</w:t>
      </w:r>
      <w:r w:rsidR="003022B8">
        <w:rPr>
          <w:rFonts w:hint="eastAsia"/>
        </w:rPr>
        <w:t>厂家的不同，添加的启动参数也不同。</w:t>
      </w:r>
    </w:p>
    <w:p w14:paraId="6734EFAA" w14:textId="16DE3BC3" w:rsidR="001674E8" w:rsidRDefault="008F4EC0" w:rsidP="009D2065">
      <w:pPr>
        <w:wordWrap w:val="0"/>
        <w:ind w:firstLine="480"/>
      </w:pPr>
      <w:r>
        <w:rPr>
          <w:rFonts w:hint="eastAsia"/>
        </w:rPr>
        <w:t>对于</w:t>
      </w:r>
      <w:r>
        <w:rPr>
          <w:rFonts w:hint="eastAsia"/>
        </w:rPr>
        <w:t>intel</w:t>
      </w:r>
      <w:r>
        <w:rPr>
          <w:rFonts w:hint="eastAsia"/>
        </w:rPr>
        <w:t>的</w:t>
      </w:r>
      <w:r>
        <w:rPr>
          <w:rFonts w:hint="eastAsia"/>
        </w:rPr>
        <w:t>CPU</w:t>
      </w:r>
      <w:r>
        <w:rPr>
          <w:rFonts w:hint="eastAsia"/>
        </w:rPr>
        <w:t>，添加以下</w:t>
      </w:r>
      <w:r w:rsidR="007E689C">
        <w:rPr>
          <w:rFonts w:hint="eastAsia"/>
        </w:rPr>
        <w:t>代码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8F4EC0" w14:paraId="2857946A" w14:textId="77777777" w:rsidTr="008F4EC0">
        <w:tc>
          <w:tcPr>
            <w:tcW w:w="7881" w:type="dxa"/>
          </w:tcPr>
          <w:p w14:paraId="27BD6850" w14:textId="7D9333CA" w:rsidR="008F4EC0" w:rsidRDefault="007E689C" w:rsidP="009D2065">
            <w:pPr>
              <w:wordWrap w:val="0"/>
              <w:ind w:firstLineChars="0" w:firstLine="0"/>
            </w:pPr>
            <w:r w:rsidRPr="007E689C">
              <w:t>intel_iommu=on iommu=pt</w:t>
            </w:r>
          </w:p>
        </w:tc>
      </w:tr>
    </w:tbl>
    <w:p w14:paraId="61D804FE" w14:textId="0C3F72A0" w:rsidR="008F4EC0" w:rsidRDefault="00451583" w:rsidP="00E359E2">
      <w:pPr>
        <w:pStyle w:val="afc"/>
        <w:spacing w:before="166" w:after="166"/>
        <w:ind w:firstLineChars="0"/>
      </w:pPr>
      <w:r>
        <w:rPr>
          <w:noProof/>
        </w:rPr>
        <w:lastRenderedPageBreak/>
        <w:drawing>
          <wp:inline distT="0" distB="0" distL="0" distR="0" wp14:anchorId="791D0F35" wp14:editId="427F9032">
            <wp:extent cx="4689594" cy="2636486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93784" cy="263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67F3B" w14:textId="6995CB4F" w:rsidR="007E689C" w:rsidRDefault="007E689C" w:rsidP="007E689C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11</w:t>
      </w:r>
      <w:r w:rsidR="00382B17">
        <w:fldChar w:fldCharType="end"/>
      </w:r>
      <w:r>
        <w:t xml:space="preserve"> </w:t>
      </w:r>
      <w:r>
        <w:rPr>
          <w:rFonts w:hint="eastAsia"/>
        </w:rPr>
        <w:t>intel</w:t>
      </w:r>
      <w:r>
        <w:rPr>
          <w:rFonts w:hint="eastAsia"/>
        </w:rPr>
        <w:t>的</w:t>
      </w:r>
      <w:r>
        <w:rPr>
          <w:rFonts w:hint="eastAsia"/>
        </w:rPr>
        <w:t>CPU</w:t>
      </w:r>
      <w:r>
        <w:rPr>
          <w:rFonts w:hint="eastAsia"/>
        </w:rPr>
        <w:t>添加启动参数</w:t>
      </w:r>
    </w:p>
    <w:p w14:paraId="26C48EA1" w14:textId="36559180" w:rsidR="007E689C" w:rsidRDefault="007E689C" w:rsidP="007E689C">
      <w:pPr>
        <w:ind w:firstLine="480"/>
      </w:pPr>
      <w:r>
        <w:rPr>
          <w:rFonts w:hint="eastAsia"/>
        </w:rPr>
        <w:t>对于</w:t>
      </w:r>
      <w:r>
        <w:rPr>
          <w:rFonts w:hint="eastAsia"/>
        </w:rPr>
        <w:t>AMD</w:t>
      </w:r>
      <w:r>
        <w:rPr>
          <w:rFonts w:hint="eastAsia"/>
        </w:rPr>
        <w:t>的</w:t>
      </w:r>
      <w:r>
        <w:rPr>
          <w:rFonts w:hint="eastAsia"/>
        </w:rPr>
        <w:t>CPU</w:t>
      </w:r>
      <w:r>
        <w:rPr>
          <w:rFonts w:hint="eastAsia"/>
        </w:rPr>
        <w:t>，添加以下代码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9D4510" w14:paraId="796CBB46" w14:textId="77777777" w:rsidTr="009D4510">
        <w:tc>
          <w:tcPr>
            <w:tcW w:w="7881" w:type="dxa"/>
          </w:tcPr>
          <w:p w14:paraId="271C0807" w14:textId="5B595840" w:rsidR="009D4510" w:rsidRDefault="009D4510" w:rsidP="007E689C">
            <w:pPr>
              <w:ind w:firstLineChars="0" w:firstLine="0"/>
            </w:pPr>
            <w:r>
              <w:t>amd_iommu=on iommu=pt</w:t>
            </w:r>
          </w:p>
        </w:tc>
      </w:tr>
    </w:tbl>
    <w:p w14:paraId="0BBBB51E" w14:textId="12B3FC1A" w:rsidR="007E689C" w:rsidRDefault="00451583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56658239" wp14:editId="3E3CF4C3">
            <wp:extent cx="4800600" cy="2541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12943" cy="254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B1EC8" w14:textId="28D0E299" w:rsidR="00451583" w:rsidRPr="007E689C" w:rsidRDefault="00451583" w:rsidP="00451583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12</w:t>
      </w:r>
      <w:r w:rsidR="00382B17">
        <w:fldChar w:fldCharType="end"/>
      </w:r>
      <w:r>
        <w:t xml:space="preserve"> </w:t>
      </w:r>
      <w:r w:rsidR="00E359E2">
        <w:rPr>
          <w:rFonts w:hint="eastAsia"/>
        </w:rPr>
        <w:t>amd</w:t>
      </w:r>
      <w:r>
        <w:rPr>
          <w:rFonts w:hint="eastAsia"/>
        </w:rPr>
        <w:t>的</w:t>
      </w:r>
      <w:r>
        <w:rPr>
          <w:rFonts w:hint="eastAsia"/>
        </w:rPr>
        <w:t>CPU</w:t>
      </w:r>
      <w:r>
        <w:rPr>
          <w:rFonts w:hint="eastAsia"/>
        </w:rPr>
        <w:t>添加启动参数</w:t>
      </w:r>
    </w:p>
    <w:p w14:paraId="527DE815" w14:textId="3D5E3A74" w:rsidR="00126831" w:rsidRDefault="008F4EC0" w:rsidP="0026687E">
      <w:pPr>
        <w:wordWrap w:val="0"/>
        <w:ind w:firstLine="480"/>
      </w:pPr>
      <w:r>
        <w:rPr>
          <w:rFonts w:hint="eastAsia"/>
        </w:rPr>
        <w:t xml:space="preserve"> </w:t>
      </w:r>
      <w:r w:rsidR="003022B8">
        <w:rPr>
          <w:rFonts w:hint="eastAsia"/>
        </w:rPr>
        <w:t>修改完成</w:t>
      </w:r>
      <w:r w:rsidR="00126831">
        <w:rPr>
          <w:rFonts w:hint="eastAsia"/>
        </w:rPr>
        <w:t>后保存退出</w:t>
      </w:r>
      <w:r w:rsidR="0026687E">
        <w:rPr>
          <w:rFonts w:hint="eastAsia"/>
        </w:rPr>
        <w:t>，并</w:t>
      </w:r>
      <w:r w:rsidR="00126831">
        <w:rPr>
          <w:rFonts w:hint="eastAsia"/>
        </w:rPr>
        <w:t>执行以下命令更新</w:t>
      </w:r>
      <w:r w:rsidR="00126831">
        <w:t xml:space="preserve"> GRUB </w:t>
      </w:r>
      <w:r w:rsidR="00126831">
        <w:rPr>
          <w:rFonts w:hint="eastAsia"/>
        </w:rPr>
        <w:t>启动参数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26687E" w14:paraId="34634B8C" w14:textId="77777777" w:rsidTr="0026687E">
        <w:tc>
          <w:tcPr>
            <w:tcW w:w="7881" w:type="dxa"/>
          </w:tcPr>
          <w:p w14:paraId="43F1F57B" w14:textId="65FFE9E5" w:rsidR="0026687E" w:rsidRDefault="0026687E" w:rsidP="0026687E">
            <w:pPr>
              <w:pStyle w:val="afff5"/>
            </w:pPr>
            <w:r w:rsidRPr="0026687E">
              <w:t>sudo update-grub</w:t>
            </w:r>
          </w:p>
        </w:tc>
      </w:tr>
    </w:tbl>
    <w:p w14:paraId="62F55578" w14:textId="20B973BA" w:rsidR="0026687E" w:rsidRDefault="000106BA" w:rsidP="00E359E2">
      <w:pPr>
        <w:pStyle w:val="afc"/>
        <w:spacing w:before="166" w:after="166"/>
        <w:ind w:firstLineChars="0"/>
      </w:pPr>
      <w:r>
        <w:rPr>
          <w:noProof/>
        </w:rPr>
        <w:lastRenderedPageBreak/>
        <w:drawing>
          <wp:inline distT="0" distB="0" distL="0" distR="0" wp14:anchorId="18FFC5B4" wp14:editId="5C9D7C61">
            <wp:extent cx="3368842" cy="1369228"/>
            <wp:effectExtent l="0" t="0" r="3175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87794" cy="137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5BEC" w14:textId="5A7DCDB3" w:rsidR="000106BA" w:rsidRDefault="000106BA" w:rsidP="000106BA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13</w:t>
      </w:r>
      <w:r w:rsidR="00382B17">
        <w:fldChar w:fldCharType="end"/>
      </w:r>
      <w:r>
        <w:t xml:space="preserve"> </w:t>
      </w:r>
      <w:r>
        <w:rPr>
          <w:rFonts w:hint="eastAsia"/>
        </w:rPr>
        <w:t>更新</w:t>
      </w:r>
      <w:r w:rsidRPr="000106BA">
        <w:rPr>
          <w:rFonts w:hint="eastAsia"/>
        </w:rPr>
        <w:t xml:space="preserve">GRUB </w:t>
      </w:r>
      <w:r w:rsidRPr="000106BA">
        <w:rPr>
          <w:rFonts w:hint="eastAsia"/>
        </w:rPr>
        <w:t>启动参数</w:t>
      </w:r>
    </w:p>
    <w:p w14:paraId="21C04EB3" w14:textId="5A5B5CDF" w:rsidR="00126831" w:rsidRDefault="00251F20" w:rsidP="00126831">
      <w:pPr>
        <w:ind w:firstLine="480"/>
      </w:pPr>
      <w:r>
        <w:rPr>
          <w:rFonts w:hint="eastAsia"/>
        </w:rPr>
        <w:t>然后</w:t>
      </w:r>
      <w:r w:rsidR="00126831">
        <w:rPr>
          <w:rFonts w:hint="eastAsia"/>
        </w:rPr>
        <w:t>重启系统，通过以下命令检查结果</w:t>
      </w:r>
      <w:r w:rsidR="005707FC">
        <w:rPr>
          <w:rFonts w:hint="eastAsia"/>
        </w:rPr>
        <w:t>，可以看到启动参数有之前添加的“</w:t>
      </w:r>
      <w:r w:rsidR="005707FC">
        <w:rPr>
          <w:rFonts w:hint="eastAsia"/>
        </w:rPr>
        <w:t>intel_iommu=on iommu=pt</w:t>
      </w:r>
      <w:r w:rsidR="005707FC">
        <w:rPr>
          <w:rFonts w:hint="eastAsia"/>
        </w:rPr>
        <w:t>”或者“</w:t>
      </w:r>
      <w:r w:rsidR="005707FC">
        <w:rPr>
          <w:rFonts w:hint="eastAsia"/>
        </w:rPr>
        <w:t>amd_iommu=on iommu=pt</w:t>
      </w:r>
      <w:r w:rsidR="005707FC">
        <w:rPr>
          <w:rFonts w:hint="eastAsia"/>
        </w:rPr>
        <w:t>”字样。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251F20" w14:paraId="73EDFE5E" w14:textId="77777777" w:rsidTr="00251F20">
        <w:tc>
          <w:tcPr>
            <w:tcW w:w="7881" w:type="dxa"/>
          </w:tcPr>
          <w:p w14:paraId="3FCE99C5" w14:textId="1D178C69" w:rsidR="00251F20" w:rsidRDefault="00251F20" w:rsidP="00251F20">
            <w:pPr>
              <w:pStyle w:val="afff5"/>
            </w:pPr>
            <w:r w:rsidRPr="00251F20">
              <w:t>cat /proc/cmdline</w:t>
            </w:r>
          </w:p>
        </w:tc>
      </w:tr>
    </w:tbl>
    <w:p w14:paraId="1FF66DF4" w14:textId="1137456C" w:rsidR="0010441A" w:rsidRDefault="008404C8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11C744DD" wp14:editId="643CF2B0">
            <wp:extent cx="4842711" cy="428806"/>
            <wp:effectExtent l="0" t="0" r="0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31323" cy="43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F00E7" w14:textId="5BFAFBBF" w:rsidR="008404C8" w:rsidRDefault="008404C8" w:rsidP="008404C8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14</w:t>
      </w:r>
      <w:r w:rsidR="00382B17">
        <w:fldChar w:fldCharType="end"/>
      </w:r>
      <w:r>
        <w:t xml:space="preserve"> </w:t>
      </w:r>
      <w:r>
        <w:rPr>
          <w:rFonts w:hint="eastAsia"/>
        </w:rPr>
        <w:t>查看</w:t>
      </w:r>
      <w:r w:rsidR="005707FC">
        <w:rPr>
          <w:rFonts w:hint="eastAsia"/>
        </w:rPr>
        <w:t>cmdline</w:t>
      </w:r>
    </w:p>
    <w:p w14:paraId="4336EF90" w14:textId="08FA0FA4" w:rsidR="00440D11" w:rsidRDefault="0027499D" w:rsidP="00C519B4">
      <w:pPr>
        <w:pStyle w:val="3"/>
      </w:pPr>
      <w:r>
        <w:rPr>
          <w:rFonts w:hint="eastAsia"/>
        </w:rPr>
        <w:t>安装</w:t>
      </w:r>
      <w:r w:rsidR="006002FB" w:rsidRPr="006002FB">
        <w:rPr>
          <w:rFonts w:hint="eastAsia"/>
        </w:rPr>
        <w:t>工具</w:t>
      </w:r>
      <w:r>
        <w:rPr>
          <w:rFonts w:hint="eastAsia"/>
        </w:rPr>
        <w:t>并编译</w:t>
      </w:r>
      <w:r w:rsidR="006002FB" w:rsidRPr="006002FB">
        <w:rPr>
          <w:rFonts w:hint="eastAsia"/>
        </w:rPr>
        <w:t>源码</w:t>
      </w:r>
      <w:r w:rsidR="00440D11">
        <w:t xml:space="preserve"> </w:t>
      </w:r>
    </w:p>
    <w:p w14:paraId="44788E48" w14:textId="1EB9453E" w:rsidR="00637180" w:rsidRDefault="00C519B4" w:rsidP="00C519B4">
      <w:pPr>
        <w:ind w:firstLine="480"/>
      </w:pPr>
      <w:r>
        <w:rPr>
          <w:rFonts w:hint="eastAsia"/>
        </w:rPr>
        <w:t>接下来为</w:t>
      </w:r>
      <w:r>
        <w:rPr>
          <w:rFonts w:hint="eastAsia"/>
        </w:rPr>
        <w:t xml:space="preserve"> Ubuntu </w:t>
      </w:r>
      <w:r>
        <w:rPr>
          <w:rFonts w:hint="eastAsia"/>
        </w:rPr>
        <w:t>安装编译驱动和应用程序所需的工具链，打开终端，输入以下命令，完成</w:t>
      </w:r>
      <w:r w:rsidR="00DE2B30">
        <w:rPr>
          <w:rFonts w:hint="eastAsia"/>
        </w:rPr>
        <w:t>编译工具的安装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DE2B30" w14:paraId="1F0125F3" w14:textId="77777777" w:rsidTr="00DE2B30">
        <w:tc>
          <w:tcPr>
            <w:tcW w:w="7881" w:type="dxa"/>
          </w:tcPr>
          <w:p w14:paraId="6D17A839" w14:textId="574B0E44" w:rsidR="00DE2B30" w:rsidRDefault="00DE2B30" w:rsidP="00C519B4">
            <w:pPr>
              <w:ind w:firstLineChars="0" w:firstLine="0"/>
            </w:pPr>
            <w:r w:rsidRPr="00DE2B30">
              <w:t xml:space="preserve">sudo apt </w:t>
            </w:r>
            <w:r>
              <w:rPr>
                <w:rFonts w:hint="eastAsia"/>
              </w:rPr>
              <w:t>update</w:t>
            </w:r>
          </w:p>
          <w:p w14:paraId="39A58C38" w14:textId="45D0BCF1" w:rsidR="00DE2B30" w:rsidRDefault="00DE2B30" w:rsidP="00C519B4">
            <w:pPr>
              <w:ind w:firstLineChars="0" w:firstLine="0"/>
            </w:pPr>
            <w:r w:rsidRPr="00DE2B30">
              <w:t>sudo apt install make gcc</w:t>
            </w:r>
          </w:p>
        </w:tc>
      </w:tr>
    </w:tbl>
    <w:p w14:paraId="44A2154B" w14:textId="410717B5" w:rsidR="00DE2B30" w:rsidRDefault="00C924A8" w:rsidP="00E359E2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57AC9008" wp14:editId="6B691270">
            <wp:extent cx="4655858" cy="315077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58784" cy="31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55378" w14:textId="7F16B746" w:rsidR="00C924A8" w:rsidRDefault="00C924A8" w:rsidP="00C924A8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15</w:t>
      </w:r>
      <w:r w:rsidR="00382B17">
        <w:fldChar w:fldCharType="end"/>
      </w:r>
      <w:r>
        <w:t xml:space="preserve"> </w:t>
      </w:r>
      <w:r>
        <w:rPr>
          <w:rFonts w:hint="eastAsia"/>
        </w:rPr>
        <w:t>安装编译工具</w:t>
      </w:r>
    </w:p>
    <w:p w14:paraId="55FE7AC9" w14:textId="64C74C3F" w:rsidR="00DE2B30" w:rsidRDefault="00FF6FFB" w:rsidP="00FF6FFB">
      <w:pPr>
        <w:ind w:firstLine="480"/>
      </w:pPr>
      <w:r>
        <w:rPr>
          <w:rFonts w:hint="eastAsia"/>
        </w:rPr>
        <w:lastRenderedPageBreak/>
        <w:t>如果为</w:t>
      </w:r>
      <w:r>
        <w:rPr>
          <w:rFonts w:hint="eastAsia"/>
        </w:rPr>
        <w:t xml:space="preserve"> Ubuntu </w:t>
      </w:r>
      <w:r>
        <w:rPr>
          <w:rFonts w:hint="eastAsia"/>
        </w:rPr>
        <w:t>升级过内核，则需要重新下载和安装编译驱动所需的内核头文件，安装命令如下</w:t>
      </w:r>
      <w:r w:rsidR="00426A8C">
        <w:rPr>
          <w:rFonts w:hint="eastAsia"/>
        </w:rPr>
        <w:t>（由于我没有升级过内核，因此不会安装头文件）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FF6FFB" w14:paraId="3E11D6B5" w14:textId="77777777" w:rsidTr="00FF6FFB">
        <w:tc>
          <w:tcPr>
            <w:tcW w:w="7881" w:type="dxa"/>
          </w:tcPr>
          <w:p w14:paraId="5439878C" w14:textId="591E7419" w:rsidR="00FF6FFB" w:rsidRDefault="00FF6FFB" w:rsidP="00FF6FFB">
            <w:pPr>
              <w:pStyle w:val="afff5"/>
            </w:pPr>
            <w:r w:rsidRPr="00FF6FFB">
              <w:t>sudo apt install linux-headers-$(uname -r)</w:t>
            </w:r>
          </w:p>
        </w:tc>
      </w:tr>
    </w:tbl>
    <w:p w14:paraId="4EA2696F" w14:textId="2662E92E" w:rsidR="00FF6FFB" w:rsidRDefault="00A55F85" w:rsidP="006F565E">
      <w:pPr>
        <w:pStyle w:val="afc"/>
        <w:spacing w:before="166" w:after="166"/>
        <w:ind w:firstLineChars="0"/>
      </w:pPr>
      <w:r w:rsidRPr="00A55F85">
        <w:rPr>
          <w:noProof/>
        </w:rPr>
        <w:drawing>
          <wp:inline distT="0" distB="0" distL="0" distR="0" wp14:anchorId="4DB34662" wp14:editId="7A082AE7">
            <wp:extent cx="4656222" cy="96015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96461" cy="968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84B6C" w14:textId="41362AAA" w:rsidR="00A55F85" w:rsidRDefault="00A55F85" w:rsidP="00A55F85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16</w:t>
      </w:r>
      <w:r w:rsidR="00382B17">
        <w:fldChar w:fldCharType="end"/>
      </w:r>
      <w:r>
        <w:t xml:space="preserve"> </w:t>
      </w:r>
      <w:r>
        <w:rPr>
          <w:rFonts w:hint="eastAsia"/>
        </w:rPr>
        <w:t>安装内核头文件</w:t>
      </w:r>
    </w:p>
    <w:p w14:paraId="12F14F74" w14:textId="443E516E" w:rsidR="00A55F85" w:rsidRDefault="00E462E0" w:rsidP="00A55F85">
      <w:pPr>
        <w:ind w:firstLine="480"/>
      </w:pPr>
      <w:r>
        <w:rPr>
          <w:rFonts w:hint="eastAsia"/>
        </w:rPr>
        <w:t>然后将我们提供的“</w:t>
      </w:r>
      <w:r w:rsidRPr="00E462E0">
        <w:t>gowin_pcie_demo_20240306.tar.gz</w:t>
      </w:r>
      <w:r>
        <w:rPr>
          <w:rFonts w:hint="eastAsia"/>
        </w:rPr>
        <w:t>”压缩包拷贝到</w:t>
      </w:r>
      <w:r>
        <w:rPr>
          <w:rFonts w:hint="eastAsia"/>
        </w:rPr>
        <w:t>ubuntu</w:t>
      </w:r>
      <w:r>
        <w:rPr>
          <w:rFonts w:hint="eastAsia"/>
        </w:rPr>
        <w:t>系统中，并解压它</w:t>
      </w:r>
      <w:r w:rsidR="00B12395">
        <w:rPr>
          <w:rFonts w:hint="eastAsia"/>
        </w:rPr>
        <w:t>，进入里面的“</w:t>
      </w:r>
      <w:r w:rsidR="00B12395">
        <w:rPr>
          <w:rFonts w:hint="eastAsia"/>
        </w:rPr>
        <w:t>gowin_pcie_demo</w:t>
      </w:r>
      <w:r w:rsidR="00B12395">
        <w:rPr>
          <w:rFonts w:hint="eastAsia"/>
        </w:rPr>
        <w:t>”路径</w:t>
      </w:r>
      <w:r w:rsidR="00A062AC">
        <w:rPr>
          <w:rFonts w:hint="eastAsia"/>
        </w:rPr>
        <w:t>，可以看到</w:t>
      </w:r>
      <w:r w:rsidR="00A062AC">
        <w:rPr>
          <w:rFonts w:hint="eastAsia"/>
        </w:rPr>
        <w:t>Makefile</w:t>
      </w:r>
      <w:r w:rsidR="00A062AC">
        <w:rPr>
          <w:rFonts w:hint="eastAsia"/>
        </w:rPr>
        <w:t>文件。</w:t>
      </w:r>
    </w:p>
    <w:p w14:paraId="040B7034" w14:textId="25C6B64A" w:rsidR="00E462E0" w:rsidRDefault="00B12395" w:rsidP="006F565E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14FE80CC" wp14:editId="3C97D395">
            <wp:extent cx="4541922" cy="751341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61663" cy="75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BF9BE" w14:textId="28594106" w:rsidR="00A062AC" w:rsidRDefault="00A062AC" w:rsidP="00A062AC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17</w:t>
      </w:r>
      <w:r w:rsidR="00382B17">
        <w:fldChar w:fldCharType="end"/>
      </w:r>
      <w:r>
        <w:t xml:space="preserve"> </w:t>
      </w:r>
      <w:r>
        <w:rPr>
          <w:rFonts w:hint="eastAsia"/>
        </w:rPr>
        <w:t>gowin_pcie_demo</w:t>
      </w:r>
      <w:r>
        <w:rPr>
          <w:rFonts w:hint="eastAsia"/>
        </w:rPr>
        <w:t>源码中的文件</w:t>
      </w:r>
    </w:p>
    <w:p w14:paraId="2187A937" w14:textId="3EE17D43" w:rsidR="00A062AC" w:rsidRDefault="008F4C96" w:rsidP="00A062AC">
      <w:pPr>
        <w:ind w:firstLine="480"/>
      </w:pPr>
      <w:r>
        <w:rPr>
          <w:rFonts w:hint="eastAsia"/>
        </w:rPr>
        <w:t>在这个界面，我们打开终端，并输入</w:t>
      </w:r>
      <w:r>
        <w:rPr>
          <w:rFonts w:hint="eastAsia"/>
        </w:rPr>
        <w:t>make</w:t>
      </w:r>
      <w:r>
        <w:rPr>
          <w:rFonts w:hint="eastAsia"/>
        </w:rPr>
        <w:t>指令，开始编译源码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8F4C96" w14:paraId="6BBE3B12" w14:textId="77777777" w:rsidTr="008F4C96">
        <w:tc>
          <w:tcPr>
            <w:tcW w:w="7881" w:type="dxa"/>
          </w:tcPr>
          <w:p w14:paraId="622CCCEB" w14:textId="2ED89DE3" w:rsidR="008F4C96" w:rsidRDefault="008F4C96" w:rsidP="0045250B">
            <w:pPr>
              <w:pStyle w:val="afff5"/>
            </w:pPr>
            <w:r>
              <w:rPr>
                <w:rFonts w:hint="eastAsia"/>
              </w:rPr>
              <w:t>make</w:t>
            </w:r>
          </w:p>
        </w:tc>
      </w:tr>
    </w:tbl>
    <w:p w14:paraId="6B8F3BCB" w14:textId="4E289EE6" w:rsidR="008F4C96" w:rsidRDefault="0045250B" w:rsidP="006F565E">
      <w:pPr>
        <w:pStyle w:val="afc"/>
        <w:spacing w:before="166" w:after="166"/>
        <w:ind w:firstLineChars="0"/>
      </w:pPr>
      <w:r w:rsidRPr="006F565E">
        <w:rPr>
          <w:noProof/>
        </w:rPr>
        <w:lastRenderedPageBreak/>
        <w:drawing>
          <wp:inline distT="0" distB="0" distL="0" distR="0" wp14:anchorId="7BE20655" wp14:editId="5152BDDE">
            <wp:extent cx="5278120" cy="4694555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69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4C602" w14:textId="6E7D16E0" w:rsidR="0045250B" w:rsidRDefault="00143165" w:rsidP="00143165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18</w:t>
      </w:r>
      <w:r w:rsidR="00382B17">
        <w:fldChar w:fldCharType="end"/>
      </w:r>
      <w:r>
        <w:t xml:space="preserve"> </w:t>
      </w:r>
      <w:r>
        <w:rPr>
          <w:rFonts w:hint="eastAsia"/>
        </w:rPr>
        <w:t>编译</w:t>
      </w:r>
      <w:r>
        <w:rPr>
          <w:rFonts w:hint="eastAsia"/>
        </w:rPr>
        <w:t>gowin_pcie_demo</w:t>
      </w:r>
      <w:r>
        <w:rPr>
          <w:rFonts w:hint="eastAsia"/>
        </w:rPr>
        <w:t>源码</w:t>
      </w:r>
    </w:p>
    <w:p w14:paraId="7402B202" w14:textId="3FB09905" w:rsidR="008F4C96" w:rsidRPr="00A062AC" w:rsidRDefault="001F2DDB" w:rsidP="00A062AC">
      <w:pPr>
        <w:ind w:firstLine="480"/>
      </w:pPr>
      <w:r>
        <w:rPr>
          <w:rFonts w:hint="eastAsia"/>
        </w:rPr>
        <w:t>至此，所有软件环境也已经搭建完毕，下一步我们正式进入测试部分。</w:t>
      </w:r>
    </w:p>
    <w:p w14:paraId="1A55EDBB" w14:textId="6440D1E7" w:rsidR="00637180" w:rsidRDefault="005860F2" w:rsidP="00637180">
      <w:pPr>
        <w:pStyle w:val="2"/>
      </w:pPr>
      <w:r>
        <w:rPr>
          <w:rFonts w:hint="eastAsia"/>
        </w:rPr>
        <w:t>运行</w:t>
      </w:r>
      <w:r w:rsidR="001F2DDB">
        <w:rPr>
          <w:rFonts w:hint="eastAsia"/>
        </w:rPr>
        <w:t>测试</w:t>
      </w:r>
    </w:p>
    <w:p w14:paraId="737F00AD" w14:textId="6B53410F" w:rsidR="00637180" w:rsidRDefault="005860F2" w:rsidP="00637180">
      <w:pPr>
        <w:ind w:firstLine="480"/>
      </w:pPr>
      <w:r>
        <w:rPr>
          <w:rFonts w:hint="eastAsia"/>
        </w:rPr>
        <w:t>在前面的步骤中，我们首先将</w:t>
      </w:r>
      <w:r>
        <w:rPr>
          <w:rFonts w:hint="eastAsia"/>
        </w:rPr>
        <w:t>PCIe</w:t>
      </w:r>
      <w:r>
        <w:t xml:space="preserve"> </w:t>
      </w:r>
      <w:r>
        <w:rPr>
          <w:rFonts w:hint="eastAsia"/>
        </w:rPr>
        <w:t>DMA</w:t>
      </w:r>
      <w:r>
        <w:rPr>
          <w:rFonts w:hint="eastAsia"/>
        </w:rPr>
        <w:t>的</w:t>
      </w:r>
      <w:r w:rsidR="00C17971">
        <w:rPr>
          <w:rFonts w:hint="eastAsia"/>
        </w:rPr>
        <w:t>程序</w:t>
      </w:r>
      <w:r>
        <w:rPr>
          <w:rFonts w:hint="eastAsia"/>
        </w:rPr>
        <w:t>成功固化到了</w:t>
      </w:r>
      <w:r w:rsidR="00C17971">
        <w:rPr>
          <w:rFonts w:hint="eastAsia"/>
        </w:rPr>
        <w:t>ACX</w:t>
      </w:r>
      <w:r w:rsidR="00C17971">
        <w:t>750-</w:t>
      </w:r>
      <w:r w:rsidR="00C17971">
        <w:rPr>
          <w:rFonts w:hint="eastAsia"/>
        </w:rPr>
        <w:t>GW</w:t>
      </w:r>
      <w:r w:rsidR="00C17971">
        <w:t>5</w:t>
      </w:r>
      <w:r w:rsidR="00C17971">
        <w:rPr>
          <w:rFonts w:hint="eastAsia"/>
        </w:rPr>
        <w:t>A</w:t>
      </w:r>
      <w:r w:rsidR="00C17971">
        <w:t>138</w:t>
      </w:r>
      <w:r w:rsidR="00C17971">
        <w:rPr>
          <w:rFonts w:hint="eastAsia"/>
        </w:rPr>
        <w:t>开发板中，然后又将开发板插入电脑主板的</w:t>
      </w:r>
      <w:r w:rsidR="00C17971">
        <w:rPr>
          <w:rFonts w:hint="eastAsia"/>
        </w:rPr>
        <w:t>PCIe</w:t>
      </w:r>
      <w:r w:rsidR="00C17971">
        <w:rPr>
          <w:rFonts w:hint="eastAsia"/>
        </w:rPr>
        <w:t>插槽里，最后搭建了一个</w:t>
      </w:r>
      <w:r w:rsidR="0047067A">
        <w:rPr>
          <w:rFonts w:hint="eastAsia"/>
        </w:rPr>
        <w:t>Ubuntu</w:t>
      </w:r>
      <w:r w:rsidR="0047067A">
        <w:rPr>
          <w:rFonts w:hint="eastAsia"/>
        </w:rPr>
        <w:t>系统，并在里面修改了启动参数，安装好了编译工具，成功编译出了本次测试所需的</w:t>
      </w:r>
      <w:r w:rsidR="00242ADD">
        <w:rPr>
          <w:rFonts w:hint="eastAsia"/>
        </w:rPr>
        <w:t>驱动和应用，接下来我们开始最终测试。</w:t>
      </w:r>
    </w:p>
    <w:p w14:paraId="507A7999" w14:textId="33C02C61" w:rsidR="00637180" w:rsidRDefault="003C4450" w:rsidP="00637180">
      <w:pPr>
        <w:ind w:firstLine="480"/>
      </w:pPr>
      <w:r>
        <w:rPr>
          <w:rFonts w:hint="eastAsia"/>
        </w:rPr>
        <w:t>使用以下指令，运行测试脚本</w:t>
      </w:r>
    </w:p>
    <w:tbl>
      <w:tblPr>
        <w:tblStyle w:val="afa"/>
        <w:tblW w:w="0" w:type="auto"/>
        <w:tblInd w:w="421" w:type="dxa"/>
        <w:tblLook w:val="04A0" w:firstRow="1" w:lastRow="0" w:firstColumn="1" w:lastColumn="0" w:noHBand="0" w:noVBand="1"/>
      </w:tblPr>
      <w:tblGrid>
        <w:gridCol w:w="7881"/>
      </w:tblGrid>
      <w:tr w:rsidR="003C4450" w14:paraId="539255E1" w14:textId="77777777" w:rsidTr="003C4450">
        <w:tc>
          <w:tcPr>
            <w:tcW w:w="7881" w:type="dxa"/>
          </w:tcPr>
          <w:p w14:paraId="09DF38CA" w14:textId="4B72233E" w:rsidR="003C4450" w:rsidRDefault="003C4450" w:rsidP="003C4450">
            <w:pPr>
              <w:pStyle w:val="afff5"/>
            </w:pPr>
            <w:r w:rsidRPr="003C4450">
              <w:t>sudo ./bin/gowin_demo</w:t>
            </w:r>
          </w:p>
        </w:tc>
      </w:tr>
    </w:tbl>
    <w:p w14:paraId="6E7366F1" w14:textId="43CD4113" w:rsidR="003C4450" w:rsidRDefault="006F565E" w:rsidP="006F565E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6C47C6BB" wp14:editId="49012A57">
            <wp:extent cx="5278120" cy="461645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6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64D58" w14:textId="12420580" w:rsidR="00AE5C9A" w:rsidRDefault="00AE5C9A" w:rsidP="00AE5C9A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19</w:t>
      </w:r>
      <w:r w:rsidR="00382B17">
        <w:fldChar w:fldCharType="end"/>
      </w:r>
      <w:r>
        <w:t xml:space="preserve"> </w:t>
      </w:r>
      <w:r>
        <w:rPr>
          <w:rFonts w:hint="eastAsia"/>
        </w:rPr>
        <w:t>运行测试脚本</w:t>
      </w:r>
    </w:p>
    <w:p w14:paraId="28691A89" w14:textId="480D55C1" w:rsidR="00AE5C9A" w:rsidRDefault="00AE5C9A" w:rsidP="00AE5C9A">
      <w:pPr>
        <w:ind w:firstLine="480"/>
      </w:pPr>
      <w:r>
        <w:rPr>
          <w:rFonts w:hint="eastAsia"/>
        </w:rPr>
        <w:lastRenderedPageBreak/>
        <w:t>按下回车后，会检测到高云的</w:t>
      </w:r>
      <w:r>
        <w:rPr>
          <w:rFonts w:hint="eastAsia"/>
        </w:rPr>
        <w:t>PCIe</w:t>
      </w:r>
      <w:r>
        <w:rPr>
          <w:rFonts w:hint="eastAsia"/>
        </w:rPr>
        <w:t>设备</w:t>
      </w:r>
      <w:r w:rsidR="00536C9D">
        <w:rPr>
          <w:rFonts w:hint="eastAsia"/>
        </w:rPr>
        <w:t>，我们根据提示，依次输入</w:t>
      </w:r>
      <w:r w:rsidR="00536C9D">
        <w:rPr>
          <w:rFonts w:hint="eastAsia"/>
        </w:rPr>
        <w:t>1</w:t>
      </w:r>
      <w:r w:rsidR="00536C9D">
        <w:rPr>
          <w:rFonts w:hint="eastAsia"/>
        </w:rPr>
        <w:t>、</w:t>
      </w:r>
      <w:r w:rsidR="00536C9D">
        <w:rPr>
          <w:rFonts w:hint="eastAsia"/>
        </w:rPr>
        <w:t>6</w:t>
      </w:r>
      <w:r w:rsidR="00536C9D">
        <w:rPr>
          <w:rFonts w:hint="eastAsia"/>
        </w:rPr>
        <w:t>，</w:t>
      </w:r>
      <w:r w:rsidR="005D7206">
        <w:rPr>
          <w:rFonts w:hint="eastAsia"/>
        </w:rPr>
        <w:t>进行</w:t>
      </w:r>
      <w:r w:rsidR="00066827">
        <w:rPr>
          <w:rFonts w:hint="eastAsia"/>
        </w:rPr>
        <w:t>c</w:t>
      </w:r>
      <w:r w:rsidR="006A252B">
        <w:rPr>
          <w:rFonts w:hint="eastAsia"/>
        </w:rPr>
        <w:t>opy</w:t>
      </w:r>
      <w:r w:rsidR="006A252B">
        <w:t xml:space="preserve"> </w:t>
      </w:r>
      <w:r w:rsidR="006A252B">
        <w:rPr>
          <w:rFonts w:hint="eastAsia"/>
        </w:rPr>
        <w:t>to</w:t>
      </w:r>
      <w:r w:rsidR="006A252B">
        <w:t xml:space="preserve"> </w:t>
      </w:r>
      <w:r w:rsidR="006A252B">
        <w:rPr>
          <w:rFonts w:hint="eastAsia"/>
        </w:rPr>
        <w:t>host</w:t>
      </w:r>
      <w:r w:rsidR="005D7206">
        <w:rPr>
          <w:rFonts w:hint="eastAsia"/>
        </w:rPr>
        <w:t>模式</w:t>
      </w:r>
      <w:r w:rsidR="006A252B">
        <w:rPr>
          <w:rFonts w:hint="eastAsia"/>
        </w:rPr>
        <w:t>下</w:t>
      </w:r>
      <w:r w:rsidR="006A252B">
        <w:rPr>
          <w:rFonts w:hint="eastAsia"/>
        </w:rPr>
        <w:t>Block</w:t>
      </w:r>
      <w:r w:rsidR="006A252B">
        <w:rPr>
          <w:rFonts w:hint="eastAsia"/>
        </w:rPr>
        <w:t>为</w:t>
      </w:r>
      <w:r w:rsidR="006A252B">
        <w:rPr>
          <w:rFonts w:hint="eastAsia"/>
        </w:rPr>
        <w:t>8</w:t>
      </w:r>
      <w:r w:rsidR="006A252B">
        <w:t>192</w:t>
      </w:r>
      <w:r w:rsidR="006A252B">
        <w:rPr>
          <w:rFonts w:hint="eastAsia"/>
        </w:rPr>
        <w:t>的</w:t>
      </w:r>
      <w:r w:rsidR="005D7206">
        <w:rPr>
          <w:rFonts w:hint="eastAsia"/>
        </w:rPr>
        <w:t>测试，</w:t>
      </w:r>
      <w:r w:rsidR="00A03A46">
        <w:rPr>
          <w:rFonts w:hint="eastAsia"/>
        </w:rPr>
        <w:t>最后得到的测试</w:t>
      </w:r>
      <w:r w:rsidR="001B6272">
        <w:rPr>
          <w:rFonts w:hint="eastAsia"/>
        </w:rPr>
        <w:t>速度为</w:t>
      </w:r>
      <w:r w:rsidR="001B6272">
        <w:rPr>
          <w:rFonts w:hint="eastAsia"/>
        </w:rPr>
        <w:t>3</w:t>
      </w:r>
      <w:r w:rsidR="001B6272">
        <w:t>.137</w:t>
      </w:r>
      <w:r w:rsidR="001B6272">
        <w:rPr>
          <w:rFonts w:hint="eastAsia"/>
        </w:rPr>
        <w:t>Gbps</w:t>
      </w:r>
      <w:r w:rsidR="009960A8">
        <w:rPr>
          <w:rFonts w:hint="eastAsia"/>
        </w:rPr>
        <w:t>。</w:t>
      </w:r>
    </w:p>
    <w:p w14:paraId="2250DC4E" w14:textId="16D5414B" w:rsidR="00F00B7E" w:rsidRDefault="00536C9D" w:rsidP="004D3499">
      <w:pPr>
        <w:pStyle w:val="afc"/>
        <w:spacing w:before="166" w:after="166"/>
        <w:ind w:firstLineChars="0"/>
      </w:pPr>
      <w:r>
        <w:rPr>
          <w:noProof/>
        </w:rPr>
        <w:drawing>
          <wp:inline distT="0" distB="0" distL="0" distR="0" wp14:anchorId="5AC685A1" wp14:editId="1E0D4001">
            <wp:extent cx="5229842" cy="4127497"/>
            <wp:effectExtent l="0" t="0" r="0" b="698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42520" cy="413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6A5B4" w14:textId="563A4EB4" w:rsidR="004D3499" w:rsidRDefault="004D3499" w:rsidP="004D3499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>STYLEREF 1 \s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1</w:t>
      </w:r>
      <w:r w:rsidR="00382B17">
        <w:fldChar w:fldCharType="end"/>
      </w:r>
      <w:r w:rsidR="00382B17">
        <w:noBreakHyphen/>
      </w:r>
      <w:r w:rsidR="00382B17">
        <w:fldChar w:fldCharType="begin"/>
      </w:r>
      <w:r w:rsidR="00382B17">
        <w:instrText xml:space="preserve"> </w:instrText>
      </w:r>
      <w:r w:rsidR="00382B17">
        <w:rPr>
          <w:rFonts w:hint="eastAsia"/>
        </w:rPr>
        <w:instrText xml:space="preserve">SEQ </w:instrText>
      </w:r>
      <w:r w:rsidR="00382B17">
        <w:rPr>
          <w:rFonts w:hint="eastAsia"/>
        </w:rPr>
        <w:instrText>图</w:instrText>
      </w:r>
      <w:r w:rsidR="00382B17">
        <w:rPr>
          <w:rFonts w:hint="eastAsia"/>
        </w:rPr>
        <w:instrText xml:space="preserve"> \* ARABIC \s 1</w:instrText>
      </w:r>
      <w:r w:rsidR="00382B17">
        <w:instrText xml:space="preserve"> </w:instrText>
      </w:r>
      <w:r w:rsidR="00382B17">
        <w:fldChar w:fldCharType="separate"/>
      </w:r>
      <w:r w:rsidR="00382B17">
        <w:rPr>
          <w:noProof/>
        </w:rPr>
        <w:t>20</w:t>
      </w:r>
      <w:r w:rsidR="00382B17">
        <w:fldChar w:fldCharType="end"/>
      </w:r>
      <w:r>
        <w:t xml:space="preserve"> </w:t>
      </w:r>
      <w:r>
        <w:rPr>
          <w:rFonts w:hint="eastAsia"/>
        </w:rPr>
        <w:t>进行</w:t>
      </w:r>
      <w:r w:rsidR="00382B17">
        <w:t>c</w:t>
      </w:r>
      <w:r w:rsidRPr="004D3499">
        <w:rPr>
          <w:rFonts w:hint="eastAsia"/>
        </w:rPr>
        <w:t>opy to host</w:t>
      </w:r>
      <w:r w:rsidRPr="004D3499">
        <w:rPr>
          <w:rFonts w:hint="eastAsia"/>
        </w:rPr>
        <w:t>模式下</w:t>
      </w:r>
      <w:r w:rsidRPr="004D3499">
        <w:rPr>
          <w:rFonts w:hint="eastAsia"/>
        </w:rPr>
        <w:t>Block</w:t>
      </w:r>
      <w:r w:rsidRPr="004D3499">
        <w:rPr>
          <w:rFonts w:hint="eastAsia"/>
        </w:rPr>
        <w:t>为</w:t>
      </w:r>
      <w:r w:rsidRPr="004D3499">
        <w:rPr>
          <w:rFonts w:hint="eastAsia"/>
        </w:rPr>
        <w:t>8192</w:t>
      </w:r>
      <w:r>
        <w:rPr>
          <w:rFonts w:hint="eastAsia"/>
        </w:rPr>
        <w:t>的测试</w:t>
      </w:r>
    </w:p>
    <w:p w14:paraId="23D694B4" w14:textId="57BB00AA" w:rsidR="004D3499" w:rsidRDefault="00AC0099" w:rsidP="00AE5C9A">
      <w:pPr>
        <w:ind w:firstLine="480"/>
      </w:pPr>
      <w:r>
        <w:rPr>
          <w:rFonts w:hint="eastAsia"/>
        </w:rPr>
        <w:t>再次运行测试脚本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8302"/>
      </w:tblGrid>
      <w:tr w:rsidR="00AC0099" w14:paraId="3088D6EF" w14:textId="77777777" w:rsidTr="00AC0099">
        <w:tc>
          <w:tcPr>
            <w:tcW w:w="8302" w:type="dxa"/>
          </w:tcPr>
          <w:p w14:paraId="005AA56C" w14:textId="0CAA593C" w:rsidR="00AC0099" w:rsidRDefault="00AC0099" w:rsidP="00AC0099">
            <w:pPr>
              <w:pStyle w:val="afff5"/>
            </w:pPr>
            <w:r w:rsidRPr="003C4450">
              <w:t>sudo ./bin/gowin_demo</w:t>
            </w:r>
          </w:p>
        </w:tc>
      </w:tr>
    </w:tbl>
    <w:p w14:paraId="2CB7E4FB" w14:textId="429F9D36" w:rsidR="00066827" w:rsidRDefault="00066827" w:rsidP="00066827">
      <w:pPr>
        <w:ind w:firstLine="480"/>
      </w:pPr>
      <w:r>
        <w:rPr>
          <w:rFonts w:hint="eastAsia"/>
        </w:rPr>
        <w:t>这次我们根据提示，依次输入</w:t>
      </w:r>
      <w:r>
        <w:t>2</w:t>
      </w:r>
      <w:r>
        <w:rPr>
          <w:rFonts w:hint="eastAsia"/>
        </w:rPr>
        <w:t>、</w:t>
      </w:r>
      <w:r>
        <w:rPr>
          <w:rFonts w:hint="eastAsia"/>
        </w:rPr>
        <w:t>6</w:t>
      </w:r>
      <w:r>
        <w:rPr>
          <w:rFonts w:hint="eastAsia"/>
        </w:rPr>
        <w:t>，进行</w:t>
      </w:r>
      <w:r>
        <w:rPr>
          <w:rFonts w:hint="eastAsia"/>
        </w:rPr>
        <w:t>copy</w:t>
      </w:r>
      <w:r>
        <w:t xml:space="preserve"> </w:t>
      </w:r>
      <w:r>
        <w:rPr>
          <w:rFonts w:hint="eastAsia"/>
        </w:rPr>
        <w:t>to</w:t>
      </w:r>
      <w:r>
        <w:t xml:space="preserve"> </w:t>
      </w:r>
      <w:r>
        <w:rPr>
          <w:rFonts w:hint="eastAsia"/>
        </w:rPr>
        <w:t>card</w:t>
      </w:r>
      <w:r>
        <w:rPr>
          <w:rFonts w:hint="eastAsia"/>
        </w:rPr>
        <w:t>模式下</w:t>
      </w:r>
      <w:r>
        <w:rPr>
          <w:rFonts w:hint="eastAsia"/>
        </w:rPr>
        <w:t>Block</w:t>
      </w:r>
      <w:r>
        <w:rPr>
          <w:rFonts w:hint="eastAsia"/>
        </w:rPr>
        <w:t>为</w:t>
      </w:r>
      <w:r>
        <w:rPr>
          <w:rFonts w:hint="eastAsia"/>
        </w:rPr>
        <w:t>8</w:t>
      </w:r>
      <w:r>
        <w:t>192</w:t>
      </w:r>
      <w:r>
        <w:rPr>
          <w:rFonts w:hint="eastAsia"/>
        </w:rPr>
        <w:t>的测试，</w:t>
      </w:r>
      <w:r w:rsidR="00A03A46">
        <w:rPr>
          <w:rFonts w:hint="eastAsia"/>
        </w:rPr>
        <w:t>最后得到的测试</w:t>
      </w:r>
      <w:r>
        <w:rPr>
          <w:rFonts w:hint="eastAsia"/>
        </w:rPr>
        <w:t>速度为</w:t>
      </w:r>
      <w:r>
        <w:rPr>
          <w:rFonts w:hint="eastAsia"/>
        </w:rPr>
        <w:t>3</w:t>
      </w:r>
      <w:r>
        <w:t>.491</w:t>
      </w:r>
      <w:r>
        <w:rPr>
          <w:rFonts w:hint="eastAsia"/>
        </w:rPr>
        <w:t>Gbps</w:t>
      </w:r>
      <w:r w:rsidR="009960A8">
        <w:rPr>
          <w:rFonts w:hint="eastAsia"/>
        </w:rPr>
        <w:t>。</w:t>
      </w:r>
    </w:p>
    <w:p w14:paraId="510F74C0" w14:textId="18FE48C4" w:rsidR="00AC0099" w:rsidRDefault="003940B1" w:rsidP="00382B17">
      <w:pPr>
        <w:pStyle w:val="afc"/>
        <w:spacing w:before="166" w:after="166"/>
        <w:ind w:firstLineChars="0"/>
      </w:pPr>
      <w:r>
        <w:rPr>
          <w:noProof/>
        </w:rPr>
        <w:lastRenderedPageBreak/>
        <w:drawing>
          <wp:inline distT="0" distB="0" distL="0" distR="0" wp14:anchorId="41092C27" wp14:editId="48C457B7">
            <wp:extent cx="5278120" cy="421195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A4DDC" w14:textId="73B2C534" w:rsidR="00382B17" w:rsidRPr="00AE5C9A" w:rsidRDefault="00382B17" w:rsidP="00382B17">
      <w:pPr>
        <w:pStyle w:val="a8"/>
        <w:spacing w:after="166"/>
      </w:pPr>
      <w:r>
        <w:rPr>
          <w:rFonts w:hint="eastAsia"/>
        </w:rPr>
        <w:t>图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1 \s</w:instrText>
      </w:r>
      <w:r>
        <w:instrText xml:space="preserve">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noBreakHyphen/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图</w:instrText>
      </w:r>
      <w:r>
        <w:rPr>
          <w:rFonts w:hint="eastAsia"/>
        </w:rPr>
        <w:instrText xml:space="preserve"> \* ARABIC \s 1</w:instrText>
      </w:r>
      <w:r>
        <w:instrText xml:space="preserve"> </w:instrText>
      </w:r>
      <w:r>
        <w:fldChar w:fldCharType="separate"/>
      </w:r>
      <w:r>
        <w:rPr>
          <w:noProof/>
        </w:rPr>
        <w:t>21</w:t>
      </w:r>
      <w:r>
        <w:fldChar w:fldCharType="end"/>
      </w:r>
      <w:r>
        <w:t xml:space="preserve"> </w:t>
      </w:r>
      <w:r>
        <w:rPr>
          <w:rFonts w:hint="eastAsia"/>
        </w:rPr>
        <w:t>进行</w:t>
      </w:r>
      <w:r>
        <w:t>c</w:t>
      </w:r>
      <w:r w:rsidRPr="004D3499">
        <w:rPr>
          <w:rFonts w:hint="eastAsia"/>
        </w:rPr>
        <w:t xml:space="preserve">opy to </w:t>
      </w:r>
      <w:r>
        <w:t>card</w:t>
      </w:r>
      <w:r w:rsidRPr="004D3499">
        <w:rPr>
          <w:rFonts w:hint="eastAsia"/>
        </w:rPr>
        <w:t>模式下</w:t>
      </w:r>
      <w:r w:rsidRPr="004D3499">
        <w:rPr>
          <w:rFonts w:hint="eastAsia"/>
        </w:rPr>
        <w:t>Block</w:t>
      </w:r>
      <w:r w:rsidRPr="004D3499">
        <w:rPr>
          <w:rFonts w:hint="eastAsia"/>
        </w:rPr>
        <w:t>为</w:t>
      </w:r>
      <w:r w:rsidRPr="004D3499">
        <w:rPr>
          <w:rFonts w:hint="eastAsia"/>
        </w:rPr>
        <w:t>8192</w:t>
      </w:r>
      <w:r>
        <w:rPr>
          <w:rFonts w:hint="eastAsia"/>
        </w:rPr>
        <w:t>的测试</w:t>
      </w:r>
    </w:p>
    <w:sectPr w:rsidR="00382B17" w:rsidRPr="00AE5C9A" w:rsidSect="00FE7A5B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40" w:right="1797" w:bottom="1440" w:left="1797" w:header="851" w:footer="760" w:gutter="0"/>
      <w:cols w:space="425"/>
      <w:docGrid w:type="lines" w:linePitch="332" w:charSpace="8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ABE32" w14:textId="77777777" w:rsidR="00137F44" w:rsidRDefault="00137F44" w:rsidP="00696272">
      <w:pPr>
        <w:ind w:firstLine="480"/>
      </w:pPr>
      <w:r>
        <w:separator/>
      </w:r>
    </w:p>
  </w:endnote>
  <w:endnote w:type="continuationSeparator" w:id="0">
    <w:p w14:paraId="2EAE57F9" w14:textId="77777777" w:rsidR="00137F44" w:rsidRDefault="00137F44" w:rsidP="00696272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-Condensed-BoldObl">
    <w:altName w:val="Times New Roman"/>
    <w:panose1 w:val="00000000000000000000"/>
    <w:charset w:val="00"/>
    <w:family w:val="roman"/>
    <w:notTrueType/>
    <w:pitch w:val="default"/>
  </w:font>
  <w:font w:name="Helvetica-Condensed-Bold">
    <w:altName w:val="Times New Roman"/>
    <w:panose1 w:val="00000000000000000000"/>
    <w:charset w:val="00"/>
    <w:family w:val="roman"/>
    <w:notTrueType/>
    <w:pitch w:val="default"/>
  </w:font>
  <w:font w:name="DejaVu Sans Mono">
    <w:altName w:val="Times New Roman"/>
    <w:panose1 w:val="00000000000000000000"/>
    <w:charset w:val="00"/>
    <w:family w:val="roman"/>
    <w:notTrueType/>
    <w:pitch w:val="default"/>
  </w:font>
  <w:font w:name="隶书">
    <w:altName w:val="黑体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幼圆">
    <w:altName w:val="微软雅黑 Light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1E1DD" w14:textId="77777777" w:rsidR="003C7FD5" w:rsidRDefault="003C7FD5">
    <w:pPr>
      <w:pStyle w:val="af7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D817A" w14:textId="77777777" w:rsidR="003C7FD5" w:rsidRPr="00A91C75" w:rsidRDefault="003C7FD5" w:rsidP="00FE7A5B">
    <w:pPr>
      <w:tabs>
        <w:tab w:val="center" w:pos="4153"/>
        <w:tab w:val="left" w:pos="5785"/>
        <w:tab w:val="right" w:pos="8306"/>
      </w:tabs>
      <w:snapToGrid w:val="0"/>
      <w:spacing w:line="240" w:lineRule="auto"/>
      <w:ind w:firstLineChars="0" w:firstLine="0"/>
      <w:jc w:val="left"/>
      <w:rPr>
        <w:rFonts w:ascii="Calibri" w:hAnsi="Calibri" w:cs="Times New Roman"/>
        <w:sz w:val="18"/>
        <w:szCs w:val="18"/>
      </w:rPr>
    </w:pPr>
    <w:r w:rsidRPr="00A91C75">
      <w:rPr>
        <w:rFonts w:ascii="Calibri" w:hAnsi="Calibri" w:cs="Times New Roman" w:hint="eastAsia"/>
        <w:sz w:val="18"/>
        <w:szCs w:val="18"/>
      </w:rPr>
      <w:t>店铺</w:t>
    </w:r>
    <w:r w:rsidRPr="00A91C75">
      <w:rPr>
        <w:rFonts w:ascii="Calibri" w:hAnsi="Calibri" w:cs="Times New Roman"/>
        <w:sz w:val="18"/>
        <w:szCs w:val="18"/>
      </w:rPr>
      <w:t>：</w:t>
    </w:r>
    <w:hyperlink r:id="rId1" w:history="1">
      <w:r w:rsidRPr="00A91C75">
        <w:rPr>
          <w:rFonts w:ascii="Calibri" w:hAnsi="Calibri" w:cs="Times New Roman" w:hint="eastAsia"/>
          <w:color w:val="0563C1"/>
          <w:sz w:val="18"/>
          <w:szCs w:val="18"/>
          <w:u w:val="single"/>
        </w:rPr>
        <w:t>https://xiaomeige.taobao.com</w:t>
      </w:r>
    </w:hyperlink>
    <w:r w:rsidRPr="00A91C75">
      <w:rPr>
        <w:rFonts w:ascii="Calibri" w:hAnsi="Calibri" w:cs="Times New Roman"/>
        <w:sz w:val="18"/>
        <w:szCs w:val="18"/>
      </w:rPr>
      <w:t xml:space="preserve">                               </w:t>
    </w:r>
    <w:r>
      <w:rPr>
        <w:rFonts w:ascii="Calibri" w:hAnsi="Calibri" w:cs="Times New Roman"/>
        <w:sz w:val="18"/>
        <w:szCs w:val="18"/>
      </w:rPr>
      <w:t xml:space="preserve">                  </w:t>
    </w:r>
    <w:r>
      <w:rPr>
        <w:rFonts w:ascii="Calibri" w:hAnsi="Calibri" w:cs="Times New Roman"/>
        <w:sz w:val="18"/>
        <w:szCs w:val="18"/>
      </w:rPr>
      <w:tab/>
    </w:r>
    <w:r w:rsidRPr="00A91C75">
      <w:rPr>
        <w:rFonts w:ascii="Calibri" w:hAnsi="Calibri" w:cs="Times New Roman" w:hint="eastAsia"/>
        <w:sz w:val="18"/>
        <w:szCs w:val="18"/>
      </w:rPr>
      <w:t>官方网站</w:t>
    </w:r>
    <w:r w:rsidRPr="00A91C75">
      <w:rPr>
        <w:rFonts w:ascii="Calibri" w:hAnsi="Calibri" w:cs="Times New Roman"/>
        <w:sz w:val="18"/>
        <w:szCs w:val="18"/>
      </w:rPr>
      <w:t>：</w:t>
    </w:r>
    <w:hyperlink r:id="rId2" w:history="1">
      <w:r w:rsidRPr="00A91C75">
        <w:rPr>
          <w:rFonts w:ascii="Calibri" w:hAnsi="Calibri" w:cs="Times New Roman" w:hint="eastAsia"/>
          <w:color w:val="0563C1"/>
          <w:sz w:val="18"/>
          <w:szCs w:val="18"/>
          <w:u w:val="single"/>
        </w:rPr>
        <w:t>w</w:t>
      </w:r>
      <w:r w:rsidRPr="00A91C75">
        <w:rPr>
          <w:rFonts w:ascii="Calibri" w:hAnsi="Calibri" w:cs="Times New Roman"/>
          <w:color w:val="0563C1"/>
          <w:sz w:val="18"/>
          <w:szCs w:val="18"/>
          <w:u w:val="single"/>
        </w:rPr>
        <w:t>ww.corecourse.cn</w:t>
      </w:r>
    </w:hyperlink>
    <w:r w:rsidRPr="00A91C75">
      <w:rPr>
        <w:rFonts w:ascii="Calibri" w:hAnsi="Calibri" w:cs="Times New Roman"/>
        <w:sz w:val="18"/>
        <w:szCs w:val="18"/>
      </w:rPr>
      <w:t xml:space="preserve"> </w:t>
    </w:r>
    <w:hyperlink r:id="rId3" w:history="1"/>
  </w:p>
  <w:p w14:paraId="666CE0BD" w14:textId="77777777" w:rsidR="003C7FD5" w:rsidRPr="00A91C75" w:rsidRDefault="003C7FD5" w:rsidP="00FE7A5B"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  <w:rPr>
        <w:rFonts w:ascii="Calibri" w:hAnsi="Calibri" w:cs="Times New Roman"/>
        <w:sz w:val="18"/>
        <w:szCs w:val="18"/>
      </w:rPr>
    </w:pPr>
    <w:r w:rsidRPr="00A91C75">
      <w:rPr>
        <w:rFonts w:ascii="Calibri" w:hAnsi="Calibri" w:cs="Times New Roman" w:hint="eastAsia"/>
        <w:sz w:val="18"/>
        <w:szCs w:val="18"/>
      </w:rPr>
      <w:t>技术</w:t>
    </w:r>
    <w:r w:rsidRPr="00A91C75">
      <w:rPr>
        <w:rFonts w:ascii="Calibri" w:hAnsi="Calibri" w:cs="Times New Roman"/>
        <w:sz w:val="18"/>
        <w:szCs w:val="18"/>
      </w:rPr>
      <w:t>博客：</w:t>
    </w:r>
    <w:hyperlink r:id="rId4" w:history="1">
      <w:r w:rsidRPr="00A91C75">
        <w:rPr>
          <w:rFonts w:ascii="Calibri" w:hAnsi="Calibri" w:cs="Times New Roman"/>
          <w:color w:val="0563C1"/>
          <w:sz w:val="18"/>
          <w:szCs w:val="18"/>
          <w:u w:val="single"/>
        </w:rPr>
        <w:t>http://www.cnblogs.com/xiaomeige/</w:t>
      </w:r>
    </w:hyperlink>
    <w:r w:rsidRPr="00A91C75">
      <w:rPr>
        <w:rFonts w:ascii="Calibri" w:hAnsi="Calibri" w:cs="Times New Roman"/>
        <w:sz w:val="18"/>
        <w:szCs w:val="18"/>
      </w:rPr>
      <w:t xml:space="preserve">                  </w:t>
    </w:r>
    <w:r>
      <w:rPr>
        <w:rFonts w:ascii="Calibri" w:hAnsi="Calibri" w:cs="Times New Roman"/>
        <w:sz w:val="18"/>
        <w:szCs w:val="18"/>
      </w:rPr>
      <w:t xml:space="preserve">                                    </w:t>
    </w:r>
    <w:r w:rsidRPr="00A91C75">
      <w:rPr>
        <w:rFonts w:ascii="Calibri" w:hAnsi="Calibri" w:cs="Times New Roman" w:hint="eastAsia"/>
        <w:sz w:val="18"/>
        <w:szCs w:val="18"/>
      </w:rPr>
      <w:t>技术</w:t>
    </w:r>
    <w:r w:rsidRPr="00A91C75">
      <w:rPr>
        <w:rFonts w:ascii="Calibri" w:hAnsi="Calibri" w:cs="Times New Roman"/>
        <w:sz w:val="18"/>
        <w:szCs w:val="18"/>
      </w:rPr>
      <w:t>群组：</w:t>
    </w:r>
  </w:p>
  <w:p w14:paraId="79F68E12" w14:textId="77777777" w:rsidR="003C7FD5" w:rsidRPr="00A91C75" w:rsidRDefault="003C7FD5" w:rsidP="00FE7A5B">
    <w:pPr>
      <w:pStyle w:val="af7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CAEEB" w14:textId="77777777" w:rsidR="003C7FD5" w:rsidRDefault="003C7FD5">
    <w:pPr>
      <w:pStyle w:val="af7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A521B" w14:textId="77777777" w:rsidR="00137F44" w:rsidRDefault="00137F44" w:rsidP="00696272">
      <w:pPr>
        <w:ind w:firstLine="480"/>
      </w:pPr>
      <w:r>
        <w:separator/>
      </w:r>
    </w:p>
  </w:footnote>
  <w:footnote w:type="continuationSeparator" w:id="0">
    <w:p w14:paraId="1BF7FF6F" w14:textId="77777777" w:rsidR="00137F44" w:rsidRDefault="00137F44" w:rsidP="00696272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960B" w14:textId="77777777" w:rsidR="003C7FD5" w:rsidRDefault="003C7FD5" w:rsidP="002E0EEF">
    <w:pPr>
      <w:pStyle w:val="af5"/>
      <w:pBdr>
        <w:bottom w:val="none" w:sz="0" w:space="0" w:color="auto"/>
      </w:pBdr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64BE" w14:textId="77777777" w:rsidR="003C7FD5" w:rsidRPr="00972DAB" w:rsidRDefault="003C7FD5" w:rsidP="00FE7A5B">
    <w:pPr>
      <w:pBdr>
        <w:bottom w:val="single" w:sz="6" w:space="1" w:color="auto"/>
      </w:pBdr>
      <w:tabs>
        <w:tab w:val="left" w:pos="869"/>
        <w:tab w:val="center" w:pos="4153"/>
        <w:tab w:val="right" w:pos="8306"/>
      </w:tabs>
      <w:snapToGrid w:val="0"/>
      <w:spacing w:line="240" w:lineRule="auto"/>
      <w:ind w:firstLineChars="0" w:firstLine="0"/>
      <w:jc w:val="left"/>
      <w:rPr>
        <w:rFonts w:ascii="隶书" w:eastAsia="隶书" w:hAnsi="Arial" w:cs="Arial"/>
        <w:sz w:val="30"/>
        <w:szCs w:val="30"/>
      </w:rPr>
    </w:pPr>
    <w:bookmarkStart w:id="4" w:name="_Hlk85640783"/>
    <w:bookmarkStart w:id="5" w:name="_Hlk85640784"/>
    <w:bookmarkStart w:id="6" w:name="_Hlk85640795"/>
    <w:bookmarkStart w:id="7" w:name="_Hlk85640796"/>
    <w:r>
      <w:rPr>
        <w:rFonts w:ascii="隶书" w:eastAsia="隶书" w:hAnsi="Arial" w:cs="Arial"/>
        <w:sz w:val="30"/>
        <w:szCs w:val="30"/>
      </w:rPr>
      <w:tab/>
    </w:r>
    <w:r>
      <w:rPr>
        <w:rFonts w:ascii="隶书" w:eastAsia="隶书" w:hAnsi="Arial" w:cs="Arial"/>
        <w:sz w:val="30"/>
        <w:szCs w:val="30"/>
      </w:rPr>
      <w:tab/>
    </w:r>
    <w:r w:rsidRPr="00972DAB">
      <w:rPr>
        <w:rFonts w:ascii="隶书" w:eastAsia="隶书" w:hAnsi="Arial" w:cs="Arial" w:hint="eastAsia"/>
        <w:sz w:val="30"/>
        <w:szCs w:val="30"/>
      </w:rPr>
      <w:t>小梅哥FPGA团队    武汉</w:t>
    </w:r>
    <w:r w:rsidRPr="00972DAB">
      <w:rPr>
        <w:rFonts w:ascii="隶书" w:eastAsia="隶书" w:hAnsi="Arial" w:cs="Arial"/>
        <w:sz w:val="30"/>
        <w:szCs w:val="30"/>
      </w:rPr>
      <w:t>芯路恒科技</w:t>
    </w:r>
  </w:p>
  <w:p w14:paraId="4A64A55D" w14:textId="77777777" w:rsidR="003C7FD5" w:rsidRPr="00972DAB" w:rsidRDefault="003C7FD5" w:rsidP="00FE7A5B"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  <w:rPr>
        <w:rFonts w:ascii="Calibri" w:hAnsi="Calibri" w:cs="Times New Roman"/>
        <w:sz w:val="18"/>
        <w:szCs w:val="18"/>
      </w:rPr>
    </w:pPr>
    <w:r w:rsidRPr="00972DAB">
      <w:rPr>
        <w:rFonts w:ascii="隶书" w:eastAsia="隶书" w:hAnsi="Arial" w:cs="Arial" w:hint="eastAsia"/>
        <w:sz w:val="20"/>
        <w:szCs w:val="18"/>
      </w:rPr>
      <w:t>专注于培养</w:t>
    </w:r>
    <w:r w:rsidRPr="00972DAB">
      <w:rPr>
        <w:rFonts w:ascii="隶书" w:eastAsia="隶书" w:hAnsi="Arial" w:cs="Arial"/>
        <w:sz w:val="20"/>
        <w:szCs w:val="18"/>
      </w:rPr>
      <w:t>您的FPGA独立开发能力</w:t>
    </w:r>
    <w:r w:rsidRPr="00972DAB">
      <w:rPr>
        <w:rFonts w:ascii="隶书" w:eastAsia="隶书" w:hAnsi="Arial" w:cs="Arial" w:hint="eastAsia"/>
        <w:sz w:val="20"/>
        <w:szCs w:val="18"/>
      </w:rPr>
      <w:t xml:space="preserve">   开发板 </w:t>
    </w:r>
    <w:r w:rsidRPr="00972DAB">
      <w:rPr>
        <w:rFonts w:ascii="隶书" w:eastAsia="隶书" w:hAnsi="Arial" w:cs="Arial"/>
        <w:sz w:val="20"/>
        <w:szCs w:val="18"/>
      </w:rPr>
      <w:t>培训</w:t>
    </w:r>
    <w:r w:rsidRPr="00972DAB">
      <w:rPr>
        <w:rFonts w:ascii="隶书" w:eastAsia="隶书" w:hAnsi="Arial" w:cs="Arial" w:hint="eastAsia"/>
        <w:sz w:val="20"/>
        <w:szCs w:val="18"/>
      </w:rPr>
      <w:t xml:space="preserve"> </w:t>
    </w:r>
    <w:r w:rsidRPr="00972DAB">
      <w:rPr>
        <w:rFonts w:ascii="隶书" w:eastAsia="隶书" w:hAnsi="Arial" w:cs="Arial"/>
        <w:sz w:val="20"/>
        <w:szCs w:val="18"/>
      </w:rPr>
      <w:t>项目研发三位一体</w:t>
    </w:r>
  </w:p>
  <w:bookmarkEnd w:id="4"/>
  <w:bookmarkEnd w:id="5"/>
  <w:bookmarkEnd w:id="6"/>
  <w:bookmarkEnd w:id="7"/>
  <w:p w14:paraId="1228C08C" w14:textId="77777777" w:rsidR="003C7FD5" w:rsidRPr="00972DAB" w:rsidRDefault="003C7FD5" w:rsidP="00FE7A5B">
    <w:pPr>
      <w:pStyle w:val="af5"/>
      <w:pBdr>
        <w:bottom w:val="none" w:sz="0" w:space="0" w:color="auto"/>
      </w:pBdr>
      <w:ind w:firstLine="360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A0D26" w14:textId="77777777" w:rsidR="003C7FD5" w:rsidRDefault="003C7FD5">
    <w:pPr>
      <w:pStyle w:val="af5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E1F5D"/>
    <w:multiLevelType w:val="hybridMultilevel"/>
    <w:tmpl w:val="CF4C32CE"/>
    <w:lvl w:ilvl="0" w:tplc="302C6B06">
      <w:start w:val="1"/>
      <w:numFmt w:val="decimal"/>
      <w:lvlText w:val="%1、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09FE1920"/>
    <w:multiLevelType w:val="multilevel"/>
    <w:tmpl w:val="61AC702A"/>
    <w:styleLink w:val="a"/>
    <w:lvl w:ilvl="0">
      <w:start w:val="1"/>
      <w:numFmt w:val="decimal"/>
      <w:suff w:val="space"/>
      <w:lvlText w:val="%1"/>
      <w:lvlJc w:val="center"/>
      <w:pPr>
        <w:ind w:left="0" w:firstLine="288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suff w:val="space"/>
      <w:lvlText w:val="%1.%2.%3"/>
      <w:lvlJc w:val="left"/>
      <w:pPr>
        <w:ind w:left="0" w:firstLine="0"/>
      </w:pPr>
    </w:lvl>
    <w:lvl w:ilvl="3">
      <w:start w:val="1"/>
      <w:numFmt w:val="decimal"/>
      <w:suff w:val="space"/>
      <w:lvlText w:val="%1.%2.%3.%4"/>
      <w:lvlJc w:val="left"/>
      <w:pPr>
        <w:ind w:left="0" w:firstLine="0"/>
      </w:p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</w:lvl>
  </w:abstractNum>
  <w:abstractNum w:abstractNumId="2" w15:restartNumberingAfterBreak="0">
    <w:nsid w:val="0B282783"/>
    <w:multiLevelType w:val="hybridMultilevel"/>
    <w:tmpl w:val="1C4E55A4"/>
    <w:styleLink w:val="2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3BE26A4"/>
    <w:multiLevelType w:val="multilevel"/>
    <w:tmpl w:val="0409001D"/>
    <w:styleLink w:val="a0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1DAC7CA8"/>
    <w:multiLevelType w:val="hybridMultilevel"/>
    <w:tmpl w:val="09A41A66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322E4CB0"/>
    <w:multiLevelType w:val="hybridMultilevel"/>
    <w:tmpl w:val="4B02F678"/>
    <w:lvl w:ilvl="0" w:tplc="36884B18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33853680"/>
    <w:multiLevelType w:val="hybridMultilevel"/>
    <w:tmpl w:val="03F66492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3EA460FA"/>
    <w:multiLevelType w:val="multilevel"/>
    <w:tmpl w:val="27BE15F6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8" w15:restartNumberingAfterBreak="0">
    <w:nsid w:val="3ECA16CB"/>
    <w:multiLevelType w:val="hybridMultilevel"/>
    <w:tmpl w:val="044AC4D2"/>
    <w:styleLink w:val="24"/>
    <w:lvl w:ilvl="0" w:tplc="CE089234">
      <w:start w:val="1"/>
      <w:numFmt w:val="decimal"/>
      <w:lvlText w:val="（%1）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" w15:restartNumberingAfterBreak="0">
    <w:nsid w:val="493E1A86"/>
    <w:multiLevelType w:val="hybridMultilevel"/>
    <w:tmpl w:val="FF6A082E"/>
    <w:lvl w:ilvl="0" w:tplc="0409000F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57E1D77"/>
    <w:multiLevelType w:val="hybridMultilevel"/>
    <w:tmpl w:val="4E847AB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8782E15"/>
    <w:multiLevelType w:val="hybridMultilevel"/>
    <w:tmpl w:val="958456F6"/>
    <w:lvl w:ilvl="0" w:tplc="2FFC4BAE">
      <w:start w:val="1"/>
      <w:numFmt w:val="decimal"/>
      <w:pStyle w:val="a1"/>
      <w:lvlText w:val="%1、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)"/>
      <w:lvlJc w:val="left"/>
      <w:pPr>
        <w:ind w:left="2506" w:hanging="420"/>
      </w:pPr>
    </w:lvl>
    <w:lvl w:ilvl="2" w:tplc="0409001B" w:tentative="1">
      <w:start w:val="1"/>
      <w:numFmt w:val="lowerRoman"/>
      <w:lvlText w:val="%3."/>
      <w:lvlJc w:val="right"/>
      <w:pPr>
        <w:ind w:left="2926" w:hanging="420"/>
      </w:pPr>
    </w:lvl>
    <w:lvl w:ilvl="3" w:tplc="0409000F" w:tentative="1">
      <w:start w:val="1"/>
      <w:numFmt w:val="decimal"/>
      <w:lvlText w:val="%4."/>
      <w:lvlJc w:val="left"/>
      <w:pPr>
        <w:ind w:left="3346" w:hanging="420"/>
      </w:pPr>
    </w:lvl>
    <w:lvl w:ilvl="4" w:tplc="04090019" w:tentative="1">
      <w:start w:val="1"/>
      <w:numFmt w:val="lowerLetter"/>
      <w:lvlText w:val="%5)"/>
      <w:lvlJc w:val="left"/>
      <w:pPr>
        <w:ind w:left="3766" w:hanging="420"/>
      </w:pPr>
    </w:lvl>
    <w:lvl w:ilvl="5" w:tplc="0409001B" w:tentative="1">
      <w:start w:val="1"/>
      <w:numFmt w:val="lowerRoman"/>
      <w:lvlText w:val="%6."/>
      <w:lvlJc w:val="right"/>
      <w:pPr>
        <w:ind w:left="4186" w:hanging="420"/>
      </w:pPr>
    </w:lvl>
    <w:lvl w:ilvl="6" w:tplc="0409000F" w:tentative="1">
      <w:start w:val="1"/>
      <w:numFmt w:val="decimal"/>
      <w:lvlText w:val="%7."/>
      <w:lvlJc w:val="left"/>
      <w:pPr>
        <w:ind w:left="4606" w:hanging="420"/>
      </w:pPr>
    </w:lvl>
    <w:lvl w:ilvl="7" w:tplc="04090019" w:tentative="1">
      <w:start w:val="1"/>
      <w:numFmt w:val="lowerLetter"/>
      <w:lvlText w:val="%8)"/>
      <w:lvlJc w:val="left"/>
      <w:pPr>
        <w:ind w:left="5026" w:hanging="420"/>
      </w:pPr>
    </w:lvl>
    <w:lvl w:ilvl="8" w:tplc="0409001B" w:tentative="1">
      <w:start w:val="1"/>
      <w:numFmt w:val="lowerRoman"/>
      <w:lvlText w:val="%9."/>
      <w:lvlJc w:val="right"/>
      <w:pPr>
        <w:ind w:left="5446" w:hanging="420"/>
      </w:pPr>
    </w:lvl>
  </w:abstractNum>
  <w:abstractNum w:abstractNumId="12" w15:restartNumberingAfterBreak="0">
    <w:nsid w:val="595860F2"/>
    <w:multiLevelType w:val="hybridMultilevel"/>
    <w:tmpl w:val="D9D8C1F2"/>
    <w:lvl w:ilvl="0" w:tplc="04090001">
      <w:start w:val="1"/>
      <w:numFmt w:val="bullet"/>
      <w:lvlText w:val=""/>
      <w:lvlJc w:val="left"/>
      <w:pPr>
        <w:ind w:left="92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40"/>
      </w:pPr>
      <w:rPr>
        <w:rFonts w:ascii="Wingdings" w:hAnsi="Wingdings" w:hint="default"/>
      </w:rPr>
    </w:lvl>
  </w:abstractNum>
  <w:abstractNum w:abstractNumId="13" w15:restartNumberingAfterBreak="0">
    <w:nsid w:val="5F26731C"/>
    <w:multiLevelType w:val="multilevel"/>
    <w:tmpl w:val="5F26731C"/>
    <w:lvl w:ilvl="0">
      <w:start w:val="1"/>
      <w:numFmt w:val="decimal"/>
      <w:lvlText w:val="%1.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pStyle w:val="TOC3"/>
      <w:lvlText w:val="%2)"/>
      <w:lvlJc w:val="left"/>
      <w:pPr>
        <w:ind w:left="1260" w:hanging="4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680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100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520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940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780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4200" w:hanging="42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686C46FA"/>
    <w:multiLevelType w:val="hybridMultilevel"/>
    <w:tmpl w:val="6BA29454"/>
    <w:styleLink w:val="1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70262F1D"/>
    <w:multiLevelType w:val="hybridMultilevel"/>
    <w:tmpl w:val="6678754A"/>
    <w:lvl w:ilvl="0" w:tplc="04090001">
      <w:start w:val="1"/>
      <w:numFmt w:val="bullet"/>
      <w:lvlText w:val=""/>
      <w:lvlJc w:val="left"/>
      <w:pPr>
        <w:ind w:left="92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40"/>
      </w:pPr>
      <w:rPr>
        <w:rFonts w:ascii="Wingdings" w:hAnsi="Wingdings" w:hint="default"/>
      </w:rPr>
    </w:lvl>
  </w:abstractNum>
  <w:abstractNum w:abstractNumId="16" w15:restartNumberingAfterBreak="0">
    <w:nsid w:val="71785330"/>
    <w:multiLevelType w:val="hybridMultilevel"/>
    <w:tmpl w:val="F5566648"/>
    <w:lvl w:ilvl="0" w:tplc="302C6B06">
      <w:start w:val="1"/>
      <w:numFmt w:val="decimal"/>
      <w:lvlText w:val="%1、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7" w15:restartNumberingAfterBreak="0">
    <w:nsid w:val="753B268C"/>
    <w:multiLevelType w:val="hybridMultilevel"/>
    <w:tmpl w:val="589E1236"/>
    <w:lvl w:ilvl="0" w:tplc="302C6B06">
      <w:start w:val="1"/>
      <w:numFmt w:val="decimal"/>
      <w:lvlText w:val="%1、"/>
      <w:lvlJc w:val="left"/>
      <w:pPr>
        <w:ind w:left="7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18" w15:restartNumberingAfterBreak="0">
    <w:nsid w:val="7E8F03B6"/>
    <w:multiLevelType w:val="multilevel"/>
    <w:tmpl w:val="77D8135A"/>
    <w:styleLink w:val="100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9" w15:restartNumberingAfterBreak="0">
    <w:nsid w:val="7F1808F1"/>
    <w:multiLevelType w:val="multilevel"/>
    <w:tmpl w:val="7F1808F1"/>
    <w:styleLink w:val="11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2"/>
  </w:num>
  <w:num w:numId="4">
    <w:abstractNumId w:val="14"/>
  </w:num>
  <w:num w:numId="5">
    <w:abstractNumId w:val="3"/>
  </w:num>
  <w:num w:numId="6">
    <w:abstractNumId w:val="8"/>
  </w:num>
  <w:num w:numId="7">
    <w:abstractNumId w:val="9"/>
    <w:lvlOverride w:ilvl="0">
      <w:startOverride w:val="1"/>
    </w:lvlOverride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7"/>
  </w:num>
  <w:num w:numId="12">
    <w:abstractNumId w:val="5"/>
  </w:num>
  <w:num w:numId="13">
    <w:abstractNumId w:val="16"/>
  </w:num>
  <w:num w:numId="14">
    <w:abstractNumId w:val="0"/>
  </w:num>
  <w:num w:numId="15">
    <w:abstractNumId w:val="4"/>
  </w:num>
  <w:num w:numId="16">
    <w:abstractNumId w:val="19"/>
  </w:num>
  <w:num w:numId="17">
    <w:abstractNumId w:val="12"/>
  </w:num>
  <w:num w:numId="18">
    <w:abstractNumId w:val="15"/>
  </w:num>
  <w:num w:numId="19">
    <w:abstractNumId w:val="10"/>
  </w:num>
  <w:num w:numId="20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ttachedTemplate r:id="rId1"/>
  <w:defaultTabStop w:val="0"/>
  <w:drawingGridHorizontalSpacing w:val="122"/>
  <w:drawingGridVerticalSpacing w:val="16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F2A"/>
    <w:rsid w:val="00000039"/>
    <w:rsid w:val="000007D5"/>
    <w:rsid w:val="00000BFE"/>
    <w:rsid w:val="00001E55"/>
    <w:rsid w:val="00003DC8"/>
    <w:rsid w:val="000044DB"/>
    <w:rsid w:val="00004DD2"/>
    <w:rsid w:val="000051ED"/>
    <w:rsid w:val="000052E2"/>
    <w:rsid w:val="000058BA"/>
    <w:rsid w:val="000058E4"/>
    <w:rsid w:val="00005F67"/>
    <w:rsid w:val="00006666"/>
    <w:rsid w:val="00006B4D"/>
    <w:rsid w:val="00007C2E"/>
    <w:rsid w:val="000102C0"/>
    <w:rsid w:val="000106BA"/>
    <w:rsid w:val="000107D6"/>
    <w:rsid w:val="00012BFF"/>
    <w:rsid w:val="00014080"/>
    <w:rsid w:val="00014798"/>
    <w:rsid w:val="0001489B"/>
    <w:rsid w:val="00014DC7"/>
    <w:rsid w:val="000152B6"/>
    <w:rsid w:val="000155BA"/>
    <w:rsid w:val="00017A98"/>
    <w:rsid w:val="00020C8E"/>
    <w:rsid w:val="00021B04"/>
    <w:rsid w:val="00022451"/>
    <w:rsid w:val="00022454"/>
    <w:rsid w:val="00024453"/>
    <w:rsid w:val="00024531"/>
    <w:rsid w:val="00025F80"/>
    <w:rsid w:val="00026A29"/>
    <w:rsid w:val="000279AE"/>
    <w:rsid w:val="00030BFF"/>
    <w:rsid w:val="00030EF4"/>
    <w:rsid w:val="00031DAA"/>
    <w:rsid w:val="000322A3"/>
    <w:rsid w:val="00033AA3"/>
    <w:rsid w:val="00033E34"/>
    <w:rsid w:val="00035625"/>
    <w:rsid w:val="0003577D"/>
    <w:rsid w:val="00035A48"/>
    <w:rsid w:val="00035E28"/>
    <w:rsid w:val="00036FC6"/>
    <w:rsid w:val="000372AA"/>
    <w:rsid w:val="0004047F"/>
    <w:rsid w:val="0004089E"/>
    <w:rsid w:val="000408BE"/>
    <w:rsid w:val="00041C9C"/>
    <w:rsid w:val="000424D8"/>
    <w:rsid w:val="00043A6F"/>
    <w:rsid w:val="0004410B"/>
    <w:rsid w:val="00044817"/>
    <w:rsid w:val="000449B4"/>
    <w:rsid w:val="00044B29"/>
    <w:rsid w:val="0004599C"/>
    <w:rsid w:val="00046196"/>
    <w:rsid w:val="0004620B"/>
    <w:rsid w:val="000462AB"/>
    <w:rsid w:val="00046FAA"/>
    <w:rsid w:val="000475BE"/>
    <w:rsid w:val="0004766D"/>
    <w:rsid w:val="00053190"/>
    <w:rsid w:val="000534A8"/>
    <w:rsid w:val="000535DF"/>
    <w:rsid w:val="00053CC9"/>
    <w:rsid w:val="00053F7E"/>
    <w:rsid w:val="00054A30"/>
    <w:rsid w:val="00054CF4"/>
    <w:rsid w:val="00054E14"/>
    <w:rsid w:val="000551D6"/>
    <w:rsid w:val="000566E4"/>
    <w:rsid w:val="0005688F"/>
    <w:rsid w:val="000574D3"/>
    <w:rsid w:val="0006037F"/>
    <w:rsid w:val="00060382"/>
    <w:rsid w:val="00060761"/>
    <w:rsid w:val="00060EFF"/>
    <w:rsid w:val="000619FD"/>
    <w:rsid w:val="00061D12"/>
    <w:rsid w:val="00061D20"/>
    <w:rsid w:val="00062F5F"/>
    <w:rsid w:val="00063108"/>
    <w:rsid w:val="00063428"/>
    <w:rsid w:val="00063F92"/>
    <w:rsid w:val="000645BA"/>
    <w:rsid w:val="000647AC"/>
    <w:rsid w:val="00066597"/>
    <w:rsid w:val="00066827"/>
    <w:rsid w:val="00067259"/>
    <w:rsid w:val="00071569"/>
    <w:rsid w:val="00071A21"/>
    <w:rsid w:val="00071E3E"/>
    <w:rsid w:val="00072C62"/>
    <w:rsid w:val="000745DC"/>
    <w:rsid w:val="0007506D"/>
    <w:rsid w:val="00075257"/>
    <w:rsid w:val="0007558C"/>
    <w:rsid w:val="00075F5F"/>
    <w:rsid w:val="00076AB3"/>
    <w:rsid w:val="000776BB"/>
    <w:rsid w:val="000779F2"/>
    <w:rsid w:val="00077BD5"/>
    <w:rsid w:val="00080110"/>
    <w:rsid w:val="000801B3"/>
    <w:rsid w:val="000802B1"/>
    <w:rsid w:val="000816D6"/>
    <w:rsid w:val="000818CC"/>
    <w:rsid w:val="000844FF"/>
    <w:rsid w:val="00085BC3"/>
    <w:rsid w:val="00085C90"/>
    <w:rsid w:val="000861B7"/>
    <w:rsid w:val="00086366"/>
    <w:rsid w:val="00086D3F"/>
    <w:rsid w:val="00087648"/>
    <w:rsid w:val="000907FC"/>
    <w:rsid w:val="00090CAA"/>
    <w:rsid w:val="00090D16"/>
    <w:rsid w:val="00090ED6"/>
    <w:rsid w:val="0009183F"/>
    <w:rsid w:val="00093D04"/>
    <w:rsid w:val="00093D7A"/>
    <w:rsid w:val="00094050"/>
    <w:rsid w:val="00094841"/>
    <w:rsid w:val="0009491F"/>
    <w:rsid w:val="00095876"/>
    <w:rsid w:val="00095BE1"/>
    <w:rsid w:val="00096184"/>
    <w:rsid w:val="00096656"/>
    <w:rsid w:val="00096A61"/>
    <w:rsid w:val="00096AD5"/>
    <w:rsid w:val="000A1731"/>
    <w:rsid w:val="000A192C"/>
    <w:rsid w:val="000A1DF7"/>
    <w:rsid w:val="000A3527"/>
    <w:rsid w:val="000A428E"/>
    <w:rsid w:val="000A45DA"/>
    <w:rsid w:val="000A50DA"/>
    <w:rsid w:val="000A5AD2"/>
    <w:rsid w:val="000A6CE8"/>
    <w:rsid w:val="000A7C2B"/>
    <w:rsid w:val="000B0010"/>
    <w:rsid w:val="000B07F3"/>
    <w:rsid w:val="000B1F7A"/>
    <w:rsid w:val="000B2306"/>
    <w:rsid w:val="000B2610"/>
    <w:rsid w:val="000B307E"/>
    <w:rsid w:val="000B5324"/>
    <w:rsid w:val="000B5E48"/>
    <w:rsid w:val="000B6DC6"/>
    <w:rsid w:val="000C1147"/>
    <w:rsid w:val="000C1D68"/>
    <w:rsid w:val="000C1E59"/>
    <w:rsid w:val="000C20CB"/>
    <w:rsid w:val="000C3C28"/>
    <w:rsid w:val="000C3CD3"/>
    <w:rsid w:val="000C484E"/>
    <w:rsid w:val="000C5107"/>
    <w:rsid w:val="000C54FA"/>
    <w:rsid w:val="000C617A"/>
    <w:rsid w:val="000C6E2F"/>
    <w:rsid w:val="000D012D"/>
    <w:rsid w:val="000D02D2"/>
    <w:rsid w:val="000D0AAF"/>
    <w:rsid w:val="000D1E07"/>
    <w:rsid w:val="000D23E2"/>
    <w:rsid w:val="000D25A0"/>
    <w:rsid w:val="000D3118"/>
    <w:rsid w:val="000D31AE"/>
    <w:rsid w:val="000D3F58"/>
    <w:rsid w:val="000D5ABA"/>
    <w:rsid w:val="000D5FD7"/>
    <w:rsid w:val="000D615A"/>
    <w:rsid w:val="000D68FB"/>
    <w:rsid w:val="000D754A"/>
    <w:rsid w:val="000D79F8"/>
    <w:rsid w:val="000E0131"/>
    <w:rsid w:val="000E113F"/>
    <w:rsid w:val="000E12E1"/>
    <w:rsid w:val="000E27C5"/>
    <w:rsid w:val="000E2AD6"/>
    <w:rsid w:val="000E3167"/>
    <w:rsid w:val="000E357F"/>
    <w:rsid w:val="000E3700"/>
    <w:rsid w:val="000E5561"/>
    <w:rsid w:val="000E5572"/>
    <w:rsid w:val="000F0438"/>
    <w:rsid w:val="000F1A1D"/>
    <w:rsid w:val="000F1B7E"/>
    <w:rsid w:val="000F2A55"/>
    <w:rsid w:val="000F2B24"/>
    <w:rsid w:val="000F2F4E"/>
    <w:rsid w:val="000F381C"/>
    <w:rsid w:val="000F43BE"/>
    <w:rsid w:val="000F4B3C"/>
    <w:rsid w:val="000F7492"/>
    <w:rsid w:val="000F7537"/>
    <w:rsid w:val="000F7665"/>
    <w:rsid w:val="001003DE"/>
    <w:rsid w:val="00100632"/>
    <w:rsid w:val="00100FB0"/>
    <w:rsid w:val="00101479"/>
    <w:rsid w:val="00101E46"/>
    <w:rsid w:val="0010222E"/>
    <w:rsid w:val="00102546"/>
    <w:rsid w:val="00102733"/>
    <w:rsid w:val="0010285E"/>
    <w:rsid w:val="001031F0"/>
    <w:rsid w:val="001039FA"/>
    <w:rsid w:val="00103DEF"/>
    <w:rsid w:val="0010441A"/>
    <w:rsid w:val="00104D14"/>
    <w:rsid w:val="00105142"/>
    <w:rsid w:val="001054DE"/>
    <w:rsid w:val="00105653"/>
    <w:rsid w:val="00105F1D"/>
    <w:rsid w:val="00106132"/>
    <w:rsid w:val="001067BA"/>
    <w:rsid w:val="00106D1D"/>
    <w:rsid w:val="00107710"/>
    <w:rsid w:val="00107949"/>
    <w:rsid w:val="00111770"/>
    <w:rsid w:val="00112984"/>
    <w:rsid w:val="001129E5"/>
    <w:rsid w:val="00112C4A"/>
    <w:rsid w:val="00113973"/>
    <w:rsid w:val="00113EBD"/>
    <w:rsid w:val="001145D2"/>
    <w:rsid w:val="0011499A"/>
    <w:rsid w:val="00114C05"/>
    <w:rsid w:val="00115ECF"/>
    <w:rsid w:val="00116347"/>
    <w:rsid w:val="00116E57"/>
    <w:rsid w:val="00116F18"/>
    <w:rsid w:val="00117081"/>
    <w:rsid w:val="0011731D"/>
    <w:rsid w:val="00117EF8"/>
    <w:rsid w:val="00120FF6"/>
    <w:rsid w:val="00122479"/>
    <w:rsid w:val="00122562"/>
    <w:rsid w:val="00122C59"/>
    <w:rsid w:val="00126831"/>
    <w:rsid w:val="00126879"/>
    <w:rsid w:val="00127187"/>
    <w:rsid w:val="00127316"/>
    <w:rsid w:val="0012733E"/>
    <w:rsid w:val="0012746C"/>
    <w:rsid w:val="00131BB4"/>
    <w:rsid w:val="001327D7"/>
    <w:rsid w:val="00133F2E"/>
    <w:rsid w:val="001340E4"/>
    <w:rsid w:val="00134553"/>
    <w:rsid w:val="00134A26"/>
    <w:rsid w:val="00134CEA"/>
    <w:rsid w:val="00134DF7"/>
    <w:rsid w:val="001355B7"/>
    <w:rsid w:val="00136C10"/>
    <w:rsid w:val="001373AA"/>
    <w:rsid w:val="001377CB"/>
    <w:rsid w:val="00137F44"/>
    <w:rsid w:val="001407E6"/>
    <w:rsid w:val="001408C9"/>
    <w:rsid w:val="00140DC6"/>
    <w:rsid w:val="00141559"/>
    <w:rsid w:val="0014174F"/>
    <w:rsid w:val="00142360"/>
    <w:rsid w:val="00142A26"/>
    <w:rsid w:val="00143165"/>
    <w:rsid w:val="0014396A"/>
    <w:rsid w:val="00143C1A"/>
    <w:rsid w:val="00143FC6"/>
    <w:rsid w:val="0014491C"/>
    <w:rsid w:val="001449CE"/>
    <w:rsid w:val="00144DFF"/>
    <w:rsid w:val="001459F2"/>
    <w:rsid w:val="00145DE9"/>
    <w:rsid w:val="00145E32"/>
    <w:rsid w:val="00147087"/>
    <w:rsid w:val="00147345"/>
    <w:rsid w:val="001477B4"/>
    <w:rsid w:val="001478CC"/>
    <w:rsid w:val="00147C27"/>
    <w:rsid w:val="00150C76"/>
    <w:rsid w:val="00150F9A"/>
    <w:rsid w:val="00151765"/>
    <w:rsid w:val="001517FF"/>
    <w:rsid w:val="00152346"/>
    <w:rsid w:val="0015443B"/>
    <w:rsid w:val="00154F22"/>
    <w:rsid w:val="00155622"/>
    <w:rsid w:val="00160125"/>
    <w:rsid w:val="001602DC"/>
    <w:rsid w:val="00160B59"/>
    <w:rsid w:val="00160BD2"/>
    <w:rsid w:val="001614DD"/>
    <w:rsid w:val="001618F4"/>
    <w:rsid w:val="00161E35"/>
    <w:rsid w:val="00161E44"/>
    <w:rsid w:val="001636A2"/>
    <w:rsid w:val="00163F16"/>
    <w:rsid w:val="00164511"/>
    <w:rsid w:val="00164614"/>
    <w:rsid w:val="0016678D"/>
    <w:rsid w:val="001674E8"/>
    <w:rsid w:val="00167732"/>
    <w:rsid w:val="00167ECD"/>
    <w:rsid w:val="00170B39"/>
    <w:rsid w:val="00171A94"/>
    <w:rsid w:val="0017222C"/>
    <w:rsid w:val="00172A62"/>
    <w:rsid w:val="00172C7D"/>
    <w:rsid w:val="0017388D"/>
    <w:rsid w:val="00173CC3"/>
    <w:rsid w:val="00175641"/>
    <w:rsid w:val="00175693"/>
    <w:rsid w:val="00175CF9"/>
    <w:rsid w:val="0017668B"/>
    <w:rsid w:val="001769DF"/>
    <w:rsid w:val="00177198"/>
    <w:rsid w:val="001810EE"/>
    <w:rsid w:val="001814FC"/>
    <w:rsid w:val="00182DB1"/>
    <w:rsid w:val="00184898"/>
    <w:rsid w:val="001854EC"/>
    <w:rsid w:val="00185510"/>
    <w:rsid w:val="001859C1"/>
    <w:rsid w:val="001861C3"/>
    <w:rsid w:val="001876B4"/>
    <w:rsid w:val="00187BC3"/>
    <w:rsid w:val="00187C84"/>
    <w:rsid w:val="001902C8"/>
    <w:rsid w:val="00190F97"/>
    <w:rsid w:val="0019210B"/>
    <w:rsid w:val="0019260F"/>
    <w:rsid w:val="00192FC1"/>
    <w:rsid w:val="001934EE"/>
    <w:rsid w:val="00193603"/>
    <w:rsid w:val="00193666"/>
    <w:rsid w:val="00193D70"/>
    <w:rsid w:val="0019465A"/>
    <w:rsid w:val="001946F0"/>
    <w:rsid w:val="0019476A"/>
    <w:rsid w:val="00194F15"/>
    <w:rsid w:val="0019500F"/>
    <w:rsid w:val="0019604A"/>
    <w:rsid w:val="00196853"/>
    <w:rsid w:val="001A0462"/>
    <w:rsid w:val="001A0DB2"/>
    <w:rsid w:val="001A2C83"/>
    <w:rsid w:val="001A3857"/>
    <w:rsid w:val="001A3F5D"/>
    <w:rsid w:val="001A423C"/>
    <w:rsid w:val="001A631F"/>
    <w:rsid w:val="001A6F40"/>
    <w:rsid w:val="001B0DCB"/>
    <w:rsid w:val="001B40B2"/>
    <w:rsid w:val="001B4319"/>
    <w:rsid w:val="001B4E69"/>
    <w:rsid w:val="001B55A0"/>
    <w:rsid w:val="001B6272"/>
    <w:rsid w:val="001B714C"/>
    <w:rsid w:val="001C0B72"/>
    <w:rsid w:val="001C35B1"/>
    <w:rsid w:val="001C39A2"/>
    <w:rsid w:val="001C3B77"/>
    <w:rsid w:val="001C4172"/>
    <w:rsid w:val="001C5406"/>
    <w:rsid w:val="001C5A75"/>
    <w:rsid w:val="001C689D"/>
    <w:rsid w:val="001C7524"/>
    <w:rsid w:val="001D01A0"/>
    <w:rsid w:val="001D03C1"/>
    <w:rsid w:val="001D0B98"/>
    <w:rsid w:val="001D29A8"/>
    <w:rsid w:val="001D3274"/>
    <w:rsid w:val="001D3BA9"/>
    <w:rsid w:val="001D5AB2"/>
    <w:rsid w:val="001D732F"/>
    <w:rsid w:val="001D7466"/>
    <w:rsid w:val="001E2128"/>
    <w:rsid w:val="001E2922"/>
    <w:rsid w:val="001E2E0E"/>
    <w:rsid w:val="001E342E"/>
    <w:rsid w:val="001E4C68"/>
    <w:rsid w:val="001E566D"/>
    <w:rsid w:val="001E5767"/>
    <w:rsid w:val="001E5805"/>
    <w:rsid w:val="001E5A23"/>
    <w:rsid w:val="001E64E7"/>
    <w:rsid w:val="001E6E7E"/>
    <w:rsid w:val="001E7F16"/>
    <w:rsid w:val="001F1428"/>
    <w:rsid w:val="001F1993"/>
    <w:rsid w:val="001F1EC4"/>
    <w:rsid w:val="001F204B"/>
    <w:rsid w:val="001F2415"/>
    <w:rsid w:val="001F248F"/>
    <w:rsid w:val="001F2DDB"/>
    <w:rsid w:val="001F41C3"/>
    <w:rsid w:val="001F58CD"/>
    <w:rsid w:val="001F5F87"/>
    <w:rsid w:val="001F6EC5"/>
    <w:rsid w:val="0020338D"/>
    <w:rsid w:val="00203B2E"/>
    <w:rsid w:val="00203E91"/>
    <w:rsid w:val="0020529F"/>
    <w:rsid w:val="002054EF"/>
    <w:rsid w:val="002058A4"/>
    <w:rsid w:val="00206369"/>
    <w:rsid w:val="002069B7"/>
    <w:rsid w:val="00206D32"/>
    <w:rsid w:val="002074F2"/>
    <w:rsid w:val="0021032A"/>
    <w:rsid w:val="002104DE"/>
    <w:rsid w:val="00211910"/>
    <w:rsid w:val="00212BB4"/>
    <w:rsid w:val="00213388"/>
    <w:rsid w:val="00213F5A"/>
    <w:rsid w:val="002147C2"/>
    <w:rsid w:val="00215D0C"/>
    <w:rsid w:val="00215FDE"/>
    <w:rsid w:val="002160FB"/>
    <w:rsid w:val="0021713E"/>
    <w:rsid w:val="00217956"/>
    <w:rsid w:val="00220485"/>
    <w:rsid w:val="00221125"/>
    <w:rsid w:val="002218CD"/>
    <w:rsid w:val="00221CCE"/>
    <w:rsid w:val="00224277"/>
    <w:rsid w:val="00224BC2"/>
    <w:rsid w:val="0022587C"/>
    <w:rsid w:val="00225A95"/>
    <w:rsid w:val="00226C2A"/>
    <w:rsid w:val="00226FAD"/>
    <w:rsid w:val="002307CA"/>
    <w:rsid w:val="00230C18"/>
    <w:rsid w:val="002310E3"/>
    <w:rsid w:val="002331C0"/>
    <w:rsid w:val="002333D0"/>
    <w:rsid w:val="00236A83"/>
    <w:rsid w:val="00236E0E"/>
    <w:rsid w:val="00237205"/>
    <w:rsid w:val="00240937"/>
    <w:rsid w:val="00240DAD"/>
    <w:rsid w:val="0024123F"/>
    <w:rsid w:val="00242ADD"/>
    <w:rsid w:val="00242F8E"/>
    <w:rsid w:val="00244997"/>
    <w:rsid w:val="002454F1"/>
    <w:rsid w:val="0024601D"/>
    <w:rsid w:val="00246949"/>
    <w:rsid w:val="002470AF"/>
    <w:rsid w:val="00250556"/>
    <w:rsid w:val="00250945"/>
    <w:rsid w:val="0025166B"/>
    <w:rsid w:val="00251728"/>
    <w:rsid w:val="00251E09"/>
    <w:rsid w:val="00251F20"/>
    <w:rsid w:val="00252DFE"/>
    <w:rsid w:val="0025319C"/>
    <w:rsid w:val="00253B92"/>
    <w:rsid w:val="00253DD4"/>
    <w:rsid w:val="00254015"/>
    <w:rsid w:val="002554C5"/>
    <w:rsid w:val="0025559C"/>
    <w:rsid w:val="00255E20"/>
    <w:rsid w:val="00255ECE"/>
    <w:rsid w:val="002563C1"/>
    <w:rsid w:val="00256452"/>
    <w:rsid w:val="002565FC"/>
    <w:rsid w:val="00256946"/>
    <w:rsid w:val="002569B5"/>
    <w:rsid w:val="002569CF"/>
    <w:rsid w:val="00260184"/>
    <w:rsid w:val="0026222F"/>
    <w:rsid w:val="00262BD5"/>
    <w:rsid w:val="0026347F"/>
    <w:rsid w:val="00263577"/>
    <w:rsid w:val="00265C9B"/>
    <w:rsid w:val="00266081"/>
    <w:rsid w:val="0026687E"/>
    <w:rsid w:val="00266E87"/>
    <w:rsid w:val="00271D16"/>
    <w:rsid w:val="002730A5"/>
    <w:rsid w:val="002737FE"/>
    <w:rsid w:val="0027499D"/>
    <w:rsid w:val="002755BF"/>
    <w:rsid w:val="00275BB2"/>
    <w:rsid w:val="00276F3F"/>
    <w:rsid w:val="002808B9"/>
    <w:rsid w:val="00280C18"/>
    <w:rsid w:val="00281030"/>
    <w:rsid w:val="0028153D"/>
    <w:rsid w:val="00281E31"/>
    <w:rsid w:val="00281E88"/>
    <w:rsid w:val="002822E0"/>
    <w:rsid w:val="00282A6E"/>
    <w:rsid w:val="00282B3E"/>
    <w:rsid w:val="00282E2D"/>
    <w:rsid w:val="0028318C"/>
    <w:rsid w:val="00283420"/>
    <w:rsid w:val="002834FA"/>
    <w:rsid w:val="00284268"/>
    <w:rsid w:val="00284E16"/>
    <w:rsid w:val="00287700"/>
    <w:rsid w:val="00287A97"/>
    <w:rsid w:val="002902BC"/>
    <w:rsid w:val="00291881"/>
    <w:rsid w:val="00291AE2"/>
    <w:rsid w:val="00292F30"/>
    <w:rsid w:val="00293503"/>
    <w:rsid w:val="002941B0"/>
    <w:rsid w:val="002959F4"/>
    <w:rsid w:val="0029610A"/>
    <w:rsid w:val="002967ED"/>
    <w:rsid w:val="00297866"/>
    <w:rsid w:val="002A0484"/>
    <w:rsid w:val="002A15AB"/>
    <w:rsid w:val="002A20F2"/>
    <w:rsid w:val="002A24C5"/>
    <w:rsid w:val="002A4924"/>
    <w:rsid w:val="002B05DB"/>
    <w:rsid w:val="002B09FD"/>
    <w:rsid w:val="002B0FF3"/>
    <w:rsid w:val="002B2019"/>
    <w:rsid w:val="002B219A"/>
    <w:rsid w:val="002B21CB"/>
    <w:rsid w:val="002B248B"/>
    <w:rsid w:val="002B28F0"/>
    <w:rsid w:val="002B3330"/>
    <w:rsid w:val="002B33DA"/>
    <w:rsid w:val="002B38F4"/>
    <w:rsid w:val="002B4334"/>
    <w:rsid w:val="002B58F4"/>
    <w:rsid w:val="002B5CA0"/>
    <w:rsid w:val="002B6418"/>
    <w:rsid w:val="002B7E4F"/>
    <w:rsid w:val="002C00AD"/>
    <w:rsid w:val="002C0DEB"/>
    <w:rsid w:val="002C18BC"/>
    <w:rsid w:val="002C1936"/>
    <w:rsid w:val="002C1DB9"/>
    <w:rsid w:val="002C2AD9"/>
    <w:rsid w:val="002C2B38"/>
    <w:rsid w:val="002C3E3B"/>
    <w:rsid w:val="002C3FC6"/>
    <w:rsid w:val="002C4ADF"/>
    <w:rsid w:val="002C51D6"/>
    <w:rsid w:val="002C577F"/>
    <w:rsid w:val="002C6BFA"/>
    <w:rsid w:val="002C7097"/>
    <w:rsid w:val="002C7FB2"/>
    <w:rsid w:val="002D03DF"/>
    <w:rsid w:val="002D0C38"/>
    <w:rsid w:val="002D1090"/>
    <w:rsid w:val="002D156A"/>
    <w:rsid w:val="002D47FC"/>
    <w:rsid w:val="002D4D06"/>
    <w:rsid w:val="002D5825"/>
    <w:rsid w:val="002D5D3E"/>
    <w:rsid w:val="002D636B"/>
    <w:rsid w:val="002E06B9"/>
    <w:rsid w:val="002E0EEF"/>
    <w:rsid w:val="002E1AA8"/>
    <w:rsid w:val="002E2F14"/>
    <w:rsid w:val="002E3250"/>
    <w:rsid w:val="002E38FF"/>
    <w:rsid w:val="002E3BFD"/>
    <w:rsid w:val="002E3C9C"/>
    <w:rsid w:val="002E43A6"/>
    <w:rsid w:val="002E4B21"/>
    <w:rsid w:val="002E64F4"/>
    <w:rsid w:val="002F0EEC"/>
    <w:rsid w:val="002F1389"/>
    <w:rsid w:val="002F2889"/>
    <w:rsid w:val="002F425F"/>
    <w:rsid w:val="002F5121"/>
    <w:rsid w:val="002F5C02"/>
    <w:rsid w:val="002F5CE5"/>
    <w:rsid w:val="002F6634"/>
    <w:rsid w:val="002F7199"/>
    <w:rsid w:val="00301337"/>
    <w:rsid w:val="003014EA"/>
    <w:rsid w:val="00301FD7"/>
    <w:rsid w:val="003022B8"/>
    <w:rsid w:val="0030238C"/>
    <w:rsid w:val="00303279"/>
    <w:rsid w:val="003045B5"/>
    <w:rsid w:val="00305519"/>
    <w:rsid w:val="00305B87"/>
    <w:rsid w:val="00305F5D"/>
    <w:rsid w:val="00305FE8"/>
    <w:rsid w:val="00306325"/>
    <w:rsid w:val="003069F8"/>
    <w:rsid w:val="00307129"/>
    <w:rsid w:val="003073FD"/>
    <w:rsid w:val="00307C04"/>
    <w:rsid w:val="0031059D"/>
    <w:rsid w:val="00310BD6"/>
    <w:rsid w:val="00311254"/>
    <w:rsid w:val="003129E4"/>
    <w:rsid w:val="00312E95"/>
    <w:rsid w:val="00312F8C"/>
    <w:rsid w:val="00314C62"/>
    <w:rsid w:val="003159B0"/>
    <w:rsid w:val="003167CA"/>
    <w:rsid w:val="00316E8D"/>
    <w:rsid w:val="0031755A"/>
    <w:rsid w:val="00317EB9"/>
    <w:rsid w:val="003208D4"/>
    <w:rsid w:val="00322B4E"/>
    <w:rsid w:val="00322DBB"/>
    <w:rsid w:val="003234E9"/>
    <w:rsid w:val="003235C9"/>
    <w:rsid w:val="003245CA"/>
    <w:rsid w:val="003254C4"/>
    <w:rsid w:val="003257F7"/>
    <w:rsid w:val="00325C94"/>
    <w:rsid w:val="003265E6"/>
    <w:rsid w:val="00326C3A"/>
    <w:rsid w:val="00326DC3"/>
    <w:rsid w:val="00327A52"/>
    <w:rsid w:val="0033026A"/>
    <w:rsid w:val="00330E64"/>
    <w:rsid w:val="00330F30"/>
    <w:rsid w:val="00331057"/>
    <w:rsid w:val="003310DF"/>
    <w:rsid w:val="003333EB"/>
    <w:rsid w:val="00333739"/>
    <w:rsid w:val="00333C4A"/>
    <w:rsid w:val="00333EB5"/>
    <w:rsid w:val="0033427B"/>
    <w:rsid w:val="0033491B"/>
    <w:rsid w:val="00335B66"/>
    <w:rsid w:val="00336D42"/>
    <w:rsid w:val="00337C71"/>
    <w:rsid w:val="0034062C"/>
    <w:rsid w:val="00342280"/>
    <w:rsid w:val="00342BF2"/>
    <w:rsid w:val="0034420B"/>
    <w:rsid w:val="003444D6"/>
    <w:rsid w:val="0034514C"/>
    <w:rsid w:val="00345320"/>
    <w:rsid w:val="00345AAF"/>
    <w:rsid w:val="00347926"/>
    <w:rsid w:val="00347B20"/>
    <w:rsid w:val="00347C3B"/>
    <w:rsid w:val="00350A9C"/>
    <w:rsid w:val="00350AD3"/>
    <w:rsid w:val="00351001"/>
    <w:rsid w:val="003513C7"/>
    <w:rsid w:val="00351F2D"/>
    <w:rsid w:val="00352A5C"/>
    <w:rsid w:val="00353227"/>
    <w:rsid w:val="0035338E"/>
    <w:rsid w:val="00353722"/>
    <w:rsid w:val="00354265"/>
    <w:rsid w:val="003559B9"/>
    <w:rsid w:val="00355A78"/>
    <w:rsid w:val="00356B54"/>
    <w:rsid w:val="003578F0"/>
    <w:rsid w:val="00360054"/>
    <w:rsid w:val="00360374"/>
    <w:rsid w:val="00360414"/>
    <w:rsid w:val="003604CF"/>
    <w:rsid w:val="00362B89"/>
    <w:rsid w:val="0036300D"/>
    <w:rsid w:val="003643A3"/>
    <w:rsid w:val="00364A70"/>
    <w:rsid w:val="00365D4D"/>
    <w:rsid w:val="00366130"/>
    <w:rsid w:val="00366773"/>
    <w:rsid w:val="00370000"/>
    <w:rsid w:val="0037032F"/>
    <w:rsid w:val="00370B7D"/>
    <w:rsid w:val="00371F00"/>
    <w:rsid w:val="0037214C"/>
    <w:rsid w:val="003721E8"/>
    <w:rsid w:val="003726CB"/>
    <w:rsid w:val="00372A47"/>
    <w:rsid w:val="00372AF9"/>
    <w:rsid w:val="00373357"/>
    <w:rsid w:val="00373F4F"/>
    <w:rsid w:val="003741AC"/>
    <w:rsid w:val="0037490C"/>
    <w:rsid w:val="00374E69"/>
    <w:rsid w:val="00375DF2"/>
    <w:rsid w:val="00376F35"/>
    <w:rsid w:val="00380F29"/>
    <w:rsid w:val="003814EE"/>
    <w:rsid w:val="00381A1C"/>
    <w:rsid w:val="00381C8C"/>
    <w:rsid w:val="00381FE1"/>
    <w:rsid w:val="00382389"/>
    <w:rsid w:val="00382B17"/>
    <w:rsid w:val="00383190"/>
    <w:rsid w:val="00383DCE"/>
    <w:rsid w:val="00384B66"/>
    <w:rsid w:val="0038569F"/>
    <w:rsid w:val="00386E95"/>
    <w:rsid w:val="00387CF7"/>
    <w:rsid w:val="00390480"/>
    <w:rsid w:val="00390560"/>
    <w:rsid w:val="003909EA"/>
    <w:rsid w:val="00390C86"/>
    <w:rsid w:val="00391106"/>
    <w:rsid w:val="003930A4"/>
    <w:rsid w:val="00393F36"/>
    <w:rsid w:val="003940B1"/>
    <w:rsid w:val="00394580"/>
    <w:rsid w:val="00394AED"/>
    <w:rsid w:val="003958B2"/>
    <w:rsid w:val="003A0573"/>
    <w:rsid w:val="003A10A3"/>
    <w:rsid w:val="003A15D2"/>
    <w:rsid w:val="003A1AAC"/>
    <w:rsid w:val="003A24AC"/>
    <w:rsid w:val="003A2C9D"/>
    <w:rsid w:val="003A3F3C"/>
    <w:rsid w:val="003A3FBE"/>
    <w:rsid w:val="003A40C9"/>
    <w:rsid w:val="003A45DA"/>
    <w:rsid w:val="003A53D2"/>
    <w:rsid w:val="003A55E4"/>
    <w:rsid w:val="003A593A"/>
    <w:rsid w:val="003A6A63"/>
    <w:rsid w:val="003A7D90"/>
    <w:rsid w:val="003A7E7F"/>
    <w:rsid w:val="003B1978"/>
    <w:rsid w:val="003B3A87"/>
    <w:rsid w:val="003B407E"/>
    <w:rsid w:val="003B55E0"/>
    <w:rsid w:val="003B57A7"/>
    <w:rsid w:val="003B6C18"/>
    <w:rsid w:val="003B746D"/>
    <w:rsid w:val="003B75E1"/>
    <w:rsid w:val="003B7734"/>
    <w:rsid w:val="003B7F90"/>
    <w:rsid w:val="003C04A1"/>
    <w:rsid w:val="003C075F"/>
    <w:rsid w:val="003C098B"/>
    <w:rsid w:val="003C140C"/>
    <w:rsid w:val="003C1690"/>
    <w:rsid w:val="003C182C"/>
    <w:rsid w:val="003C2593"/>
    <w:rsid w:val="003C26FB"/>
    <w:rsid w:val="003C3BF4"/>
    <w:rsid w:val="003C3F7E"/>
    <w:rsid w:val="003C4450"/>
    <w:rsid w:val="003C557F"/>
    <w:rsid w:val="003C6DCA"/>
    <w:rsid w:val="003C781A"/>
    <w:rsid w:val="003C79CB"/>
    <w:rsid w:val="003C7FD5"/>
    <w:rsid w:val="003D0015"/>
    <w:rsid w:val="003D0354"/>
    <w:rsid w:val="003D159F"/>
    <w:rsid w:val="003D179F"/>
    <w:rsid w:val="003D1907"/>
    <w:rsid w:val="003D1D61"/>
    <w:rsid w:val="003D219D"/>
    <w:rsid w:val="003D26F8"/>
    <w:rsid w:val="003D2984"/>
    <w:rsid w:val="003D29E9"/>
    <w:rsid w:val="003D3C78"/>
    <w:rsid w:val="003D485E"/>
    <w:rsid w:val="003D49DB"/>
    <w:rsid w:val="003D71B0"/>
    <w:rsid w:val="003D7253"/>
    <w:rsid w:val="003D7623"/>
    <w:rsid w:val="003E0BB4"/>
    <w:rsid w:val="003E205B"/>
    <w:rsid w:val="003E214C"/>
    <w:rsid w:val="003E3E14"/>
    <w:rsid w:val="003E3F05"/>
    <w:rsid w:val="003E422A"/>
    <w:rsid w:val="003E42D2"/>
    <w:rsid w:val="003E43B5"/>
    <w:rsid w:val="003E49B5"/>
    <w:rsid w:val="003E5E84"/>
    <w:rsid w:val="003E73A2"/>
    <w:rsid w:val="003E7593"/>
    <w:rsid w:val="003F016E"/>
    <w:rsid w:val="003F05F2"/>
    <w:rsid w:val="003F071C"/>
    <w:rsid w:val="003F1DAA"/>
    <w:rsid w:val="003F20F8"/>
    <w:rsid w:val="003F2C02"/>
    <w:rsid w:val="003F2E64"/>
    <w:rsid w:val="003F4129"/>
    <w:rsid w:val="003F454D"/>
    <w:rsid w:val="003F5A98"/>
    <w:rsid w:val="003F5EE5"/>
    <w:rsid w:val="003F64CE"/>
    <w:rsid w:val="003F654B"/>
    <w:rsid w:val="003F694B"/>
    <w:rsid w:val="003F7FBF"/>
    <w:rsid w:val="004002B5"/>
    <w:rsid w:val="00400801"/>
    <w:rsid w:val="00400A6D"/>
    <w:rsid w:val="00401AFB"/>
    <w:rsid w:val="00401B8C"/>
    <w:rsid w:val="00401C13"/>
    <w:rsid w:val="00401C32"/>
    <w:rsid w:val="004027A2"/>
    <w:rsid w:val="004042A8"/>
    <w:rsid w:val="00404FEE"/>
    <w:rsid w:val="00405359"/>
    <w:rsid w:val="00405E2C"/>
    <w:rsid w:val="00407637"/>
    <w:rsid w:val="00407F63"/>
    <w:rsid w:val="004114D8"/>
    <w:rsid w:val="00411B32"/>
    <w:rsid w:val="00412198"/>
    <w:rsid w:val="00412671"/>
    <w:rsid w:val="00414634"/>
    <w:rsid w:val="0041530B"/>
    <w:rsid w:val="00415B33"/>
    <w:rsid w:val="004164D2"/>
    <w:rsid w:val="00416524"/>
    <w:rsid w:val="004168D5"/>
    <w:rsid w:val="0041733F"/>
    <w:rsid w:val="00417BF9"/>
    <w:rsid w:val="00420EA0"/>
    <w:rsid w:val="00422236"/>
    <w:rsid w:val="00422436"/>
    <w:rsid w:val="00422FFB"/>
    <w:rsid w:val="00423309"/>
    <w:rsid w:val="0042364D"/>
    <w:rsid w:val="00423B32"/>
    <w:rsid w:val="00426A8C"/>
    <w:rsid w:val="004272D0"/>
    <w:rsid w:val="00427FFA"/>
    <w:rsid w:val="00430569"/>
    <w:rsid w:val="004325EE"/>
    <w:rsid w:val="004329C7"/>
    <w:rsid w:val="00433490"/>
    <w:rsid w:val="0043362A"/>
    <w:rsid w:val="00434032"/>
    <w:rsid w:val="00435116"/>
    <w:rsid w:val="00435578"/>
    <w:rsid w:val="00435599"/>
    <w:rsid w:val="004363A1"/>
    <w:rsid w:val="00437186"/>
    <w:rsid w:val="00437A12"/>
    <w:rsid w:val="00437F59"/>
    <w:rsid w:val="00440D11"/>
    <w:rsid w:val="00441B2F"/>
    <w:rsid w:val="00441BBA"/>
    <w:rsid w:val="004436A4"/>
    <w:rsid w:val="004440D4"/>
    <w:rsid w:val="004442E8"/>
    <w:rsid w:val="004445F6"/>
    <w:rsid w:val="0044485B"/>
    <w:rsid w:val="00444F50"/>
    <w:rsid w:val="00444FC5"/>
    <w:rsid w:val="0044618D"/>
    <w:rsid w:val="0044788A"/>
    <w:rsid w:val="004479A7"/>
    <w:rsid w:val="004502BD"/>
    <w:rsid w:val="00450A09"/>
    <w:rsid w:val="00451583"/>
    <w:rsid w:val="00451BF4"/>
    <w:rsid w:val="0045250B"/>
    <w:rsid w:val="00452D2C"/>
    <w:rsid w:val="004539AB"/>
    <w:rsid w:val="00454630"/>
    <w:rsid w:val="004546C8"/>
    <w:rsid w:val="004552BD"/>
    <w:rsid w:val="00455976"/>
    <w:rsid w:val="004567A0"/>
    <w:rsid w:val="00456EF0"/>
    <w:rsid w:val="00460014"/>
    <w:rsid w:val="0046258D"/>
    <w:rsid w:val="00462F5A"/>
    <w:rsid w:val="00463E95"/>
    <w:rsid w:val="00464006"/>
    <w:rsid w:val="004642BD"/>
    <w:rsid w:val="00464AC6"/>
    <w:rsid w:val="00464BA3"/>
    <w:rsid w:val="00467A23"/>
    <w:rsid w:val="0047030E"/>
    <w:rsid w:val="0047052D"/>
    <w:rsid w:val="0047067A"/>
    <w:rsid w:val="00470836"/>
    <w:rsid w:val="0047099F"/>
    <w:rsid w:val="00470D33"/>
    <w:rsid w:val="00470DC8"/>
    <w:rsid w:val="00472BB4"/>
    <w:rsid w:val="00473B62"/>
    <w:rsid w:val="00473C1F"/>
    <w:rsid w:val="00474829"/>
    <w:rsid w:val="00474FA6"/>
    <w:rsid w:val="00475AA6"/>
    <w:rsid w:val="00475FEB"/>
    <w:rsid w:val="00476DD9"/>
    <w:rsid w:val="00477056"/>
    <w:rsid w:val="0048340E"/>
    <w:rsid w:val="00483525"/>
    <w:rsid w:val="00483D56"/>
    <w:rsid w:val="0048408F"/>
    <w:rsid w:val="00484FB2"/>
    <w:rsid w:val="004852EB"/>
    <w:rsid w:val="00485407"/>
    <w:rsid w:val="00485D20"/>
    <w:rsid w:val="00490163"/>
    <w:rsid w:val="004902C8"/>
    <w:rsid w:val="00494808"/>
    <w:rsid w:val="0049511B"/>
    <w:rsid w:val="00495311"/>
    <w:rsid w:val="00495313"/>
    <w:rsid w:val="004959D1"/>
    <w:rsid w:val="00495B70"/>
    <w:rsid w:val="00495E51"/>
    <w:rsid w:val="0049697B"/>
    <w:rsid w:val="00496A73"/>
    <w:rsid w:val="00497FE3"/>
    <w:rsid w:val="004A05AA"/>
    <w:rsid w:val="004A0785"/>
    <w:rsid w:val="004A07C4"/>
    <w:rsid w:val="004A10BC"/>
    <w:rsid w:val="004A123C"/>
    <w:rsid w:val="004A26A2"/>
    <w:rsid w:val="004A284C"/>
    <w:rsid w:val="004A29E5"/>
    <w:rsid w:val="004A455A"/>
    <w:rsid w:val="004A4684"/>
    <w:rsid w:val="004A4B15"/>
    <w:rsid w:val="004A54FD"/>
    <w:rsid w:val="004A5B0D"/>
    <w:rsid w:val="004A66B5"/>
    <w:rsid w:val="004A6FFF"/>
    <w:rsid w:val="004A709B"/>
    <w:rsid w:val="004A799D"/>
    <w:rsid w:val="004B009C"/>
    <w:rsid w:val="004B05BC"/>
    <w:rsid w:val="004B0755"/>
    <w:rsid w:val="004B0816"/>
    <w:rsid w:val="004B0999"/>
    <w:rsid w:val="004B0A3D"/>
    <w:rsid w:val="004B2A88"/>
    <w:rsid w:val="004B328E"/>
    <w:rsid w:val="004B3703"/>
    <w:rsid w:val="004B46D7"/>
    <w:rsid w:val="004B4A9D"/>
    <w:rsid w:val="004B6610"/>
    <w:rsid w:val="004B67C9"/>
    <w:rsid w:val="004B6AAA"/>
    <w:rsid w:val="004C039B"/>
    <w:rsid w:val="004C0BF7"/>
    <w:rsid w:val="004C0D4B"/>
    <w:rsid w:val="004C15EA"/>
    <w:rsid w:val="004C220B"/>
    <w:rsid w:val="004C2BB8"/>
    <w:rsid w:val="004C46E3"/>
    <w:rsid w:val="004C4DEE"/>
    <w:rsid w:val="004C58CE"/>
    <w:rsid w:val="004D001A"/>
    <w:rsid w:val="004D0379"/>
    <w:rsid w:val="004D0476"/>
    <w:rsid w:val="004D0B71"/>
    <w:rsid w:val="004D1353"/>
    <w:rsid w:val="004D13D3"/>
    <w:rsid w:val="004D3499"/>
    <w:rsid w:val="004D37CA"/>
    <w:rsid w:val="004D38FB"/>
    <w:rsid w:val="004D3B5C"/>
    <w:rsid w:val="004D50DB"/>
    <w:rsid w:val="004D52B5"/>
    <w:rsid w:val="004D635F"/>
    <w:rsid w:val="004D6446"/>
    <w:rsid w:val="004D6B27"/>
    <w:rsid w:val="004D6F9F"/>
    <w:rsid w:val="004D75E0"/>
    <w:rsid w:val="004E074B"/>
    <w:rsid w:val="004E0BB6"/>
    <w:rsid w:val="004E0C5F"/>
    <w:rsid w:val="004E0F13"/>
    <w:rsid w:val="004E3BF1"/>
    <w:rsid w:val="004E3FBD"/>
    <w:rsid w:val="004E442A"/>
    <w:rsid w:val="004E7342"/>
    <w:rsid w:val="004E76E4"/>
    <w:rsid w:val="004E781B"/>
    <w:rsid w:val="004E798C"/>
    <w:rsid w:val="004F0C54"/>
    <w:rsid w:val="004F14A1"/>
    <w:rsid w:val="004F1546"/>
    <w:rsid w:val="004F3E51"/>
    <w:rsid w:val="004F54A6"/>
    <w:rsid w:val="004F58A5"/>
    <w:rsid w:val="004F60DC"/>
    <w:rsid w:val="004F6522"/>
    <w:rsid w:val="004F6B57"/>
    <w:rsid w:val="004F7B7B"/>
    <w:rsid w:val="004F7B93"/>
    <w:rsid w:val="005000F7"/>
    <w:rsid w:val="0050114B"/>
    <w:rsid w:val="00502925"/>
    <w:rsid w:val="0050348B"/>
    <w:rsid w:val="00505EB3"/>
    <w:rsid w:val="00506107"/>
    <w:rsid w:val="0050678C"/>
    <w:rsid w:val="005078A3"/>
    <w:rsid w:val="00507E7E"/>
    <w:rsid w:val="00510455"/>
    <w:rsid w:val="005109DF"/>
    <w:rsid w:val="00510A80"/>
    <w:rsid w:val="00513283"/>
    <w:rsid w:val="0051395B"/>
    <w:rsid w:val="00513F84"/>
    <w:rsid w:val="00514B1A"/>
    <w:rsid w:val="005171DC"/>
    <w:rsid w:val="00517998"/>
    <w:rsid w:val="005205AA"/>
    <w:rsid w:val="0052191A"/>
    <w:rsid w:val="00523BA9"/>
    <w:rsid w:val="00524755"/>
    <w:rsid w:val="00524792"/>
    <w:rsid w:val="00524A77"/>
    <w:rsid w:val="0052602C"/>
    <w:rsid w:val="005262CE"/>
    <w:rsid w:val="00526BC0"/>
    <w:rsid w:val="00526DCE"/>
    <w:rsid w:val="00527C36"/>
    <w:rsid w:val="00527CF5"/>
    <w:rsid w:val="005302A4"/>
    <w:rsid w:val="0053069B"/>
    <w:rsid w:val="00530F32"/>
    <w:rsid w:val="00531093"/>
    <w:rsid w:val="00532029"/>
    <w:rsid w:val="005322F9"/>
    <w:rsid w:val="00532AE3"/>
    <w:rsid w:val="00532E21"/>
    <w:rsid w:val="00533454"/>
    <w:rsid w:val="00533E3C"/>
    <w:rsid w:val="0053468C"/>
    <w:rsid w:val="0053469B"/>
    <w:rsid w:val="00534B61"/>
    <w:rsid w:val="00535C3A"/>
    <w:rsid w:val="00536B6E"/>
    <w:rsid w:val="00536C9D"/>
    <w:rsid w:val="0053713C"/>
    <w:rsid w:val="00537B6A"/>
    <w:rsid w:val="00537DA7"/>
    <w:rsid w:val="005409CC"/>
    <w:rsid w:val="00541330"/>
    <w:rsid w:val="0054146C"/>
    <w:rsid w:val="00541F11"/>
    <w:rsid w:val="005424B0"/>
    <w:rsid w:val="005432BA"/>
    <w:rsid w:val="005437F1"/>
    <w:rsid w:val="0054386C"/>
    <w:rsid w:val="00543FD1"/>
    <w:rsid w:val="005445B5"/>
    <w:rsid w:val="005447CF"/>
    <w:rsid w:val="00544D51"/>
    <w:rsid w:val="00544FCF"/>
    <w:rsid w:val="00545671"/>
    <w:rsid w:val="00547FC2"/>
    <w:rsid w:val="005503AA"/>
    <w:rsid w:val="005509AD"/>
    <w:rsid w:val="00550B2B"/>
    <w:rsid w:val="00551428"/>
    <w:rsid w:val="00552842"/>
    <w:rsid w:val="0055286A"/>
    <w:rsid w:val="00553145"/>
    <w:rsid w:val="00553BFB"/>
    <w:rsid w:val="00554825"/>
    <w:rsid w:val="00555489"/>
    <w:rsid w:val="0055588F"/>
    <w:rsid w:val="00556379"/>
    <w:rsid w:val="005566F1"/>
    <w:rsid w:val="00556E4E"/>
    <w:rsid w:val="00557967"/>
    <w:rsid w:val="00560A30"/>
    <w:rsid w:val="00561909"/>
    <w:rsid w:val="00562052"/>
    <w:rsid w:val="0056332F"/>
    <w:rsid w:val="0056452A"/>
    <w:rsid w:val="005670B1"/>
    <w:rsid w:val="00567E59"/>
    <w:rsid w:val="0057053B"/>
    <w:rsid w:val="005707FC"/>
    <w:rsid w:val="0057080C"/>
    <w:rsid w:val="005708E1"/>
    <w:rsid w:val="00572051"/>
    <w:rsid w:val="00572FEE"/>
    <w:rsid w:val="0057300F"/>
    <w:rsid w:val="0057322D"/>
    <w:rsid w:val="00573B91"/>
    <w:rsid w:val="00573B92"/>
    <w:rsid w:val="005741A2"/>
    <w:rsid w:val="005749DB"/>
    <w:rsid w:val="005750F7"/>
    <w:rsid w:val="00576D45"/>
    <w:rsid w:val="005776B1"/>
    <w:rsid w:val="005777D8"/>
    <w:rsid w:val="00580C65"/>
    <w:rsid w:val="00580E99"/>
    <w:rsid w:val="005814DA"/>
    <w:rsid w:val="0058223A"/>
    <w:rsid w:val="0058296D"/>
    <w:rsid w:val="00583B07"/>
    <w:rsid w:val="00583F37"/>
    <w:rsid w:val="0058526E"/>
    <w:rsid w:val="00585996"/>
    <w:rsid w:val="00585B1F"/>
    <w:rsid w:val="005860F2"/>
    <w:rsid w:val="00587104"/>
    <w:rsid w:val="0058722F"/>
    <w:rsid w:val="005873E9"/>
    <w:rsid w:val="0059007F"/>
    <w:rsid w:val="00590725"/>
    <w:rsid w:val="0059082F"/>
    <w:rsid w:val="00590E4A"/>
    <w:rsid w:val="0059298C"/>
    <w:rsid w:val="00592C3E"/>
    <w:rsid w:val="0059324B"/>
    <w:rsid w:val="00593297"/>
    <w:rsid w:val="00593DD7"/>
    <w:rsid w:val="005943A9"/>
    <w:rsid w:val="00594E0A"/>
    <w:rsid w:val="00595619"/>
    <w:rsid w:val="00596123"/>
    <w:rsid w:val="005963BD"/>
    <w:rsid w:val="00597847"/>
    <w:rsid w:val="005A26CE"/>
    <w:rsid w:val="005A2BE6"/>
    <w:rsid w:val="005A3495"/>
    <w:rsid w:val="005A42BA"/>
    <w:rsid w:val="005A47D7"/>
    <w:rsid w:val="005A4825"/>
    <w:rsid w:val="005A4F25"/>
    <w:rsid w:val="005A6207"/>
    <w:rsid w:val="005A62FB"/>
    <w:rsid w:val="005B08B2"/>
    <w:rsid w:val="005B0C63"/>
    <w:rsid w:val="005B0D5A"/>
    <w:rsid w:val="005B1307"/>
    <w:rsid w:val="005B1CB2"/>
    <w:rsid w:val="005B247A"/>
    <w:rsid w:val="005B2D60"/>
    <w:rsid w:val="005B30EC"/>
    <w:rsid w:val="005B3C96"/>
    <w:rsid w:val="005B4D96"/>
    <w:rsid w:val="005B60F4"/>
    <w:rsid w:val="005B631E"/>
    <w:rsid w:val="005B6DEA"/>
    <w:rsid w:val="005B6F2A"/>
    <w:rsid w:val="005B7FB3"/>
    <w:rsid w:val="005C0355"/>
    <w:rsid w:val="005C2201"/>
    <w:rsid w:val="005C2AD2"/>
    <w:rsid w:val="005C3B0F"/>
    <w:rsid w:val="005C44D8"/>
    <w:rsid w:val="005C4737"/>
    <w:rsid w:val="005C4AEF"/>
    <w:rsid w:val="005C4E70"/>
    <w:rsid w:val="005C557F"/>
    <w:rsid w:val="005C57F1"/>
    <w:rsid w:val="005D0786"/>
    <w:rsid w:val="005D09E7"/>
    <w:rsid w:val="005D0CA8"/>
    <w:rsid w:val="005D14CC"/>
    <w:rsid w:val="005D1BD8"/>
    <w:rsid w:val="005D465F"/>
    <w:rsid w:val="005D4D01"/>
    <w:rsid w:val="005D669E"/>
    <w:rsid w:val="005D6A98"/>
    <w:rsid w:val="005D6D85"/>
    <w:rsid w:val="005D7206"/>
    <w:rsid w:val="005E0128"/>
    <w:rsid w:val="005E25F4"/>
    <w:rsid w:val="005E46B5"/>
    <w:rsid w:val="005E4B4B"/>
    <w:rsid w:val="005E523D"/>
    <w:rsid w:val="005E596C"/>
    <w:rsid w:val="005E5C82"/>
    <w:rsid w:val="005E69DE"/>
    <w:rsid w:val="005E79B0"/>
    <w:rsid w:val="005F229A"/>
    <w:rsid w:val="005F2A20"/>
    <w:rsid w:val="005F2C7C"/>
    <w:rsid w:val="005F35C5"/>
    <w:rsid w:val="005F4187"/>
    <w:rsid w:val="005F4769"/>
    <w:rsid w:val="005F51E0"/>
    <w:rsid w:val="005F5BE7"/>
    <w:rsid w:val="005F6C16"/>
    <w:rsid w:val="005F714B"/>
    <w:rsid w:val="005F7945"/>
    <w:rsid w:val="005F7F90"/>
    <w:rsid w:val="006002FB"/>
    <w:rsid w:val="00601555"/>
    <w:rsid w:val="00604AA6"/>
    <w:rsid w:val="0060588C"/>
    <w:rsid w:val="00605BFB"/>
    <w:rsid w:val="0060631D"/>
    <w:rsid w:val="00606DDC"/>
    <w:rsid w:val="006072C7"/>
    <w:rsid w:val="006115B3"/>
    <w:rsid w:val="00611A6C"/>
    <w:rsid w:val="0061236D"/>
    <w:rsid w:val="006134EE"/>
    <w:rsid w:val="00613BF5"/>
    <w:rsid w:val="00614985"/>
    <w:rsid w:val="00616287"/>
    <w:rsid w:val="006204EC"/>
    <w:rsid w:val="00620EC2"/>
    <w:rsid w:val="00622448"/>
    <w:rsid w:val="00622CA6"/>
    <w:rsid w:val="006232B5"/>
    <w:rsid w:val="0062376A"/>
    <w:rsid w:val="00623C9D"/>
    <w:rsid w:val="00623CEC"/>
    <w:rsid w:val="0062457A"/>
    <w:rsid w:val="00625F52"/>
    <w:rsid w:val="00626F95"/>
    <w:rsid w:val="006277A5"/>
    <w:rsid w:val="00627D7C"/>
    <w:rsid w:val="006322B8"/>
    <w:rsid w:val="006328CC"/>
    <w:rsid w:val="006332D5"/>
    <w:rsid w:val="00633638"/>
    <w:rsid w:val="00635288"/>
    <w:rsid w:val="00635F20"/>
    <w:rsid w:val="0063608E"/>
    <w:rsid w:val="0063614E"/>
    <w:rsid w:val="0063711C"/>
    <w:rsid w:val="00637180"/>
    <w:rsid w:val="006371AA"/>
    <w:rsid w:val="006376B9"/>
    <w:rsid w:val="00641244"/>
    <w:rsid w:val="006412BF"/>
    <w:rsid w:val="00641473"/>
    <w:rsid w:val="00641E43"/>
    <w:rsid w:val="0064227F"/>
    <w:rsid w:val="006423CB"/>
    <w:rsid w:val="00642AAA"/>
    <w:rsid w:val="00642E07"/>
    <w:rsid w:val="0064393E"/>
    <w:rsid w:val="00643D27"/>
    <w:rsid w:val="00643D31"/>
    <w:rsid w:val="00644BEB"/>
    <w:rsid w:val="0064598B"/>
    <w:rsid w:val="00645B1D"/>
    <w:rsid w:val="00645CC7"/>
    <w:rsid w:val="00645FBE"/>
    <w:rsid w:val="006460F8"/>
    <w:rsid w:val="006507BE"/>
    <w:rsid w:val="00651AB8"/>
    <w:rsid w:val="00652507"/>
    <w:rsid w:val="00652CDB"/>
    <w:rsid w:val="0065365A"/>
    <w:rsid w:val="006539E2"/>
    <w:rsid w:val="00656F27"/>
    <w:rsid w:val="0065708E"/>
    <w:rsid w:val="00657C8F"/>
    <w:rsid w:val="006608A5"/>
    <w:rsid w:val="006619AD"/>
    <w:rsid w:val="006620E8"/>
    <w:rsid w:val="00662D75"/>
    <w:rsid w:val="00663972"/>
    <w:rsid w:val="00663CAE"/>
    <w:rsid w:val="00663D04"/>
    <w:rsid w:val="00663F1C"/>
    <w:rsid w:val="00664F2B"/>
    <w:rsid w:val="0066542D"/>
    <w:rsid w:val="00666F2C"/>
    <w:rsid w:val="006676EB"/>
    <w:rsid w:val="00671109"/>
    <w:rsid w:val="00671669"/>
    <w:rsid w:val="00671A01"/>
    <w:rsid w:val="00673A03"/>
    <w:rsid w:val="0067512D"/>
    <w:rsid w:val="006755DF"/>
    <w:rsid w:val="0067571C"/>
    <w:rsid w:val="0067670F"/>
    <w:rsid w:val="00681F02"/>
    <w:rsid w:val="0068266B"/>
    <w:rsid w:val="00683665"/>
    <w:rsid w:val="00683A00"/>
    <w:rsid w:val="00684287"/>
    <w:rsid w:val="00684A6E"/>
    <w:rsid w:val="00684DF0"/>
    <w:rsid w:val="00684EBB"/>
    <w:rsid w:val="00685BDC"/>
    <w:rsid w:val="0068663A"/>
    <w:rsid w:val="006870E6"/>
    <w:rsid w:val="0068737B"/>
    <w:rsid w:val="00690146"/>
    <w:rsid w:val="00690636"/>
    <w:rsid w:val="00690946"/>
    <w:rsid w:val="00690E1A"/>
    <w:rsid w:val="00691505"/>
    <w:rsid w:val="006915C9"/>
    <w:rsid w:val="00691D11"/>
    <w:rsid w:val="00693254"/>
    <w:rsid w:val="006945C2"/>
    <w:rsid w:val="00694A86"/>
    <w:rsid w:val="006952FF"/>
    <w:rsid w:val="00695629"/>
    <w:rsid w:val="00695B37"/>
    <w:rsid w:val="00695C8B"/>
    <w:rsid w:val="00696272"/>
    <w:rsid w:val="006963CA"/>
    <w:rsid w:val="00696651"/>
    <w:rsid w:val="006969DC"/>
    <w:rsid w:val="0069773D"/>
    <w:rsid w:val="006978B3"/>
    <w:rsid w:val="00697C70"/>
    <w:rsid w:val="006A0C95"/>
    <w:rsid w:val="006A2477"/>
    <w:rsid w:val="006A252B"/>
    <w:rsid w:val="006A30DD"/>
    <w:rsid w:val="006A31F3"/>
    <w:rsid w:val="006A39C4"/>
    <w:rsid w:val="006A47BB"/>
    <w:rsid w:val="006A5AA7"/>
    <w:rsid w:val="006A5BB4"/>
    <w:rsid w:val="006A5F86"/>
    <w:rsid w:val="006A7510"/>
    <w:rsid w:val="006A79DD"/>
    <w:rsid w:val="006A7BF4"/>
    <w:rsid w:val="006B02D7"/>
    <w:rsid w:val="006B1481"/>
    <w:rsid w:val="006B1714"/>
    <w:rsid w:val="006B20A5"/>
    <w:rsid w:val="006B2139"/>
    <w:rsid w:val="006B220C"/>
    <w:rsid w:val="006B286E"/>
    <w:rsid w:val="006B2926"/>
    <w:rsid w:val="006B3551"/>
    <w:rsid w:val="006B3612"/>
    <w:rsid w:val="006B39BB"/>
    <w:rsid w:val="006B469B"/>
    <w:rsid w:val="006B58CD"/>
    <w:rsid w:val="006B5FE1"/>
    <w:rsid w:val="006B64D5"/>
    <w:rsid w:val="006B7292"/>
    <w:rsid w:val="006C16EE"/>
    <w:rsid w:val="006C1C27"/>
    <w:rsid w:val="006C35A6"/>
    <w:rsid w:val="006C3F27"/>
    <w:rsid w:val="006C44D6"/>
    <w:rsid w:val="006C4BEE"/>
    <w:rsid w:val="006C69E9"/>
    <w:rsid w:val="006C6A16"/>
    <w:rsid w:val="006C6A66"/>
    <w:rsid w:val="006D0623"/>
    <w:rsid w:val="006D1F30"/>
    <w:rsid w:val="006D3F5C"/>
    <w:rsid w:val="006D41BF"/>
    <w:rsid w:val="006D50DA"/>
    <w:rsid w:val="006D6719"/>
    <w:rsid w:val="006D7567"/>
    <w:rsid w:val="006D7E8A"/>
    <w:rsid w:val="006E04D2"/>
    <w:rsid w:val="006E06E4"/>
    <w:rsid w:val="006E124B"/>
    <w:rsid w:val="006E15D1"/>
    <w:rsid w:val="006E1CEF"/>
    <w:rsid w:val="006E3147"/>
    <w:rsid w:val="006E34DF"/>
    <w:rsid w:val="006E5527"/>
    <w:rsid w:val="006E5A50"/>
    <w:rsid w:val="006E60C1"/>
    <w:rsid w:val="006E6F81"/>
    <w:rsid w:val="006E7558"/>
    <w:rsid w:val="006F06AB"/>
    <w:rsid w:val="006F0ABF"/>
    <w:rsid w:val="006F0FA6"/>
    <w:rsid w:val="006F110D"/>
    <w:rsid w:val="006F1147"/>
    <w:rsid w:val="006F146F"/>
    <w:rsid w:val="006F290C"/>
    <w:rsid w:val="006F2A7B"/>
    <w:rsid w:val="006F2E1D"/>
    <w:rsid w:val="006F3010"/>
    <w:rsid w:val="006F3211"/>
    <w:rsid w:val="006F3366"/>
    <w:rsid w:val="006F45F3"/>
    <w:rsid w:val="006F4962"/>
    <w:rsid w:val="006F52A2"/>
    <w:rsid w:val="006F54FA"/>
    <w:rsid w:val="006F565E"/>
    <w:rsid w:val="006F7DED"/>
    <w:rsid w:val="007002D6"/>
    <w:rsid w:val="00702545"/>
    <w:rsid w:val="007026D2"/>
    <w:rsid w:val="0070280B"/>
    <w:rsid w:val="00702A9F"/>
    <w:rsid w:val="00702E82"/>
    <w:rsid w:val="007039B5"/>
    <w:rsid w:val="00703A5C"/>
    <w:rsid w:val="007041B6"/>
    <w:rsid w:val="00704A47"/>
    <w:rsid w:val="00704D06"/>
    <w:rsid w:val="00704F65"/>
    <w:rsid w:val="00705071"/>
    <w:rsid w:val="007054B4"/>
    <w:rsid w:val="007059B8"/>
    <w:rsid w:val="00706278"/>
    <w:rsid w:val="007062E7"/>
    <w:rsid w:val="0071002D"/>
    <w:rsid w:val="00710171"/>
    <w:rsid w:val="00710538"/>
    <w:rsid w:val="007106F4"/>
    <w:rsid w:val="00710BEA"/>
    <w:rsid w:val="00711F60"/>
    <w:rsid w:val="007142D7"/>
    <w:rsid w:val="00715B2C"/>
    <w:rsid w:val="00715CA6"/>
    <w:rsid w:val="00716F23"/>
    <w:rsid w:val="00717BE2"/>
    <w:rsid w:val="007203F2"/>
    <w:rsid w:val="00720835"/>
    <w:rsid w:val="00720E88"/>
    <w:rsid w:val="00720ECA"/>
    <w:rsid w:val="007228EC"/>
    <w:rsid w:val="00723201"/>
    <w:rsid w:val="007243DF"/>
    <w:rsid w:val="00724E0A"/>
    <w:rsid w:val="007265FA"/>
    <w:rsid w:val="007266F7"/>
    <w:rsid w:val="00726777"/>
    <w:rsid w:val="00730851"/>
    <w:rsid w:val="00733C13"/>
    <w:rsid w:val="007343CE"/>
    <w:rsid w:val="0073450C"/>
    <w:rsid w:val="007345A6"/>
    <w:rsid w:val="00734761"/>
    <w:rsid w:val="00735343"/>
    <w:rsid w:val="007363A6"/>
    <w:rsid w:val="0073650B"/>
    <w:rsid w:val="007400D9"/>
    <w:rsid w:val="00740F45"/>
    <w:rsid w:val="007420FC"/>
    <w:rsid w:val="0074310D"/>
    <w:rsid w:val="00744212"/>
    <w:rsid w:val="007443C7"/>
    <w:rsid w:val="0074501C"/>
    <w:rsid w:val="00745871"/>
    <w:rsid w:val="00745D79"/>
    <w:rsid w:val="00746307"/>
    <w:rsid w:val="0074728C"/>
    <w:rsid w:val="007478DF"/>
    <w:rsid w:val="00750359"/>
    <w:rsid w:val="0075067A"/>
    <w:rsid w:val="0075186C"/>
    <w:rsid w:val="00751D33"/>
    <w:rsid w:val="00752737"/>
    <w:rsid w:val="00754A54"/>
    <w:rsid w:val="00755448"/>
    <w:rsid w:val="00756930"/>
    <w:rsid w:val="00757268"/>
    <w:rsid w:val="007576D1"/>
    <w:rsid w:val="00757D77"/>
    <w:rsid w:val="00760A22"/>
    <w:rsid w:val="00760C77"/>
    <w:rsid w:val="00761A98"/>
    <w:rsid w:val="007624F6"/>
    <w:rsid w:val="007627FF"/>
    <w:rsid w:val="007629F4"/>
    <w:rsid w:val="00762C30"/>
    <w:rsid w:val="00763E94"/>
    <w:rsid w:val="007640B7"/>
    <w:rsid w:val="0076416A"/>
    <w:rsid w:val="0076485F"/>
    <w:rsid w:val="00765CCE"/>
    <w:rsid w:val="007666B5"/>
    <w:rsid w:val="00766B2D"/>
    <w:rsid w:val="007702C9"/>
    <w:rsid w:val="0077072C"/>
    <w:rsid w:val="0077075D"/>
    <w:rsid w:val="007710F8"/>
    <w:rsid w:val="00771486"/>
    <w:rsid w:val="00771CDD"/>
    <w:rsid w:val="007728EC"/>
    <w:rsid w:val="00773DE6"/>
    <w:rsid w:val="00774509"/>
    <w:rsid w:val="00775A4E"/>
    <w:rsid w:val="00775ABC"/>
    <w:rsid w:val="00775EC4"/>
    <w:rsid w:val="00776C1D"/>
    <w:rsid w:val="00776C69"/>
    <w:rsid w:val="007771EE"/>
    <w:rsid w:val="0077724C"/>
    <w:rsid w:val="0078087D"/>
    <w:rsid w:val="00780EF2"/>
    <w:rsid w:val="007816D4"/>
    <w:rsid w:val="00782134"/>
    <w:rsid w:val="00782146"/>
    <w:rsid w:val="00782430"/>
    <w:rsid w:val="0078362E"/>
    <w:rsid w:val="00785A6D"/>
    <w:rsid w:val="00785C2A"/>
    <w:rsid w:val="007862E2"/>
    <w:rsid w:val="007863C9"/>
    <w:rsid w:val="00787063"/>
    <w:rsid w:val="007875C6"/>
    <w:rsid w:val="00787688"/>
    <w:rsid w:val="00790BC4"/>
    <w:rsid w:val="00790BF6"/>
    <w:rsid w:val="00790EE5"/>
    <w:rsid w:val="007913BA"/>
    <w:rsid w:val="00792E62"/>
    <w:rsid w:val="00793130"/>
    <w:rsid w:val="00794034"/>
    <w:rsid w:val="00795672"/>
    <w:rsid w:val="0079596A"/>
    <w:rsid w:val="00795F32"/>
    <w:rsid w:val="007962BE"/>
    <w:rsid w:val="00796537"/>
    <w:rsid w:val="00797912"/>
    <w:rsid w:val="00797CC6"/>
    <w:rsid w:val="007A0470"/>
    <w:rsid w:val="007A12B8"/>
    <w:rsid w:val="007A1FC2"/>
    <w:rsid w:val="007A266D"/>
    <w:rsid w:val="007A2951"/>
    <w:rsid w:val="007A2B69"/>
    <w:rsid w:val="007A2C35"/>
    <w:rsid w:val="007A423E"/>
    <w:rsid w:val="007A4946"/>
    <w:rsid w:val="007A5758"/>
    <w:rsid w:val="007A5819"/>
    <w:rsid w:val="007A690B"/>
    <w:rsid w:val="007A7141"/>
    <w:rsid w:val="007A79B0"/>
    <w:rsid w:val="007A7CD7"/>
    <w:rsid w:val="007B014F"/>
    <w:rsid w:val="007B0640"/>
    <w:rsid w:val="007B140A"/>
    <w:rsid w:val="007B1CF3"/>
    <w:rsid w:val="007B2DF1"/>
    <w:rsid w:val="007B2EF9"/>
    <w:rsid w:val="007B32E1"/>
    <w:rsid w:val="007B50D2"/>
    <w:rsid w:val="007B5D87"/>
    <w:rsid w:val="007B6BAD"/>
    <w:rsid w:val="007B6D2F"/>
    <w:rsid w:val="007C00BE"/>
    <w:rsid w:val="007C0FD1"/>
    <w:rsid w:val="007C15AB"/>
    <w:rsid w:val="007C15EF"/>
    <w:rsid w:val="007C2297"/>
    <w:rsid w:val="007C2791"/>
    <w:rsid w:val="007C411F"/>
    <w:rsid w:val="007C44A5"/>
    <w:rsid w:val="007C6A74"/>
    <w:rsid w:val="007C7400"/>
    <w:rsid w:val="007C77FE"/>
    <w:rsid w:val="007C7A85"/>
    <w:rsid w:val="007C7A89"/>
    <w:rsid w:val="007D0902"/>
    <w:rsid w:val="007D0EB7"/>
    <w:rsid w:val="007D0EC6"/>
    <w:rsid w:val="007D0FF6"/>
    <w:rsid w:val="007D1AB7"/>
    <w:rsid w:val="007D2B9A"/>
    <w:rsid w:val="007D356A"/>
    <w:rsid w:val="007D3BA9"/>
    <w:rsid w:val="007D489D"/>
    <w:rsid w:val="007D4A46"/>
    <w:rsid w:val="007D4AEE"/>
    <w:rsid w:val="007D4B29"/>
    <w:rsid w:val="007D5D00"/>
    <w:rsid w:val="007D5D26"/>
    <w:rsid w:val="007D5D5D"/>
    <w:rsid w:val="007E04A8"/>
    <w:rsid w:val="007E1004"/>
    <w:rsid w:val="007E1576"/>
    <w:rsid w:val="007E3729"/>
    <w:rsid w:val="007E402B"/>
    <w:rsid w:val="007E40CD"/>
    <w:rsid w:val="007E4402"/>
    <w:rsid w:val="007E4ACF"/>
    <w:rsid w:val="007E55D8"/>
    <w:rsid w:val="007E566A"/>
    <w:rsid w:val="007E689C"/>
    <w:rsid w:val="007E7FBA"/>
    <w:rsid w:val="007F0518"/>
    <w:rsid w:val="007F054F"/>
    <w:rsid w:val="007F10AC"/>
    <w:rsid w:val="007F1533"/>
    <w:rsid w:val="007F17D3"/>
    <w:rsid w:val="007F2305"/>
    <w:rsid w:val="007F2A2C"/>
    <w:rsid w:val="007F315D"/>
    <w:rsid w:val="007F3478"/>
    <w:rsid w:val="007F3A1D"/>
    <w:rsid w:val="007F3D98"/>
    <w:rsid w:val="007F4410"/>
    <w:rsid w:val="007F497D"/>
    <w:rsid w:val="007F5A04"/>
    <w:rsid w:val="007F5AB0"/>
    <w:rsid w:val="007F730A"/>
    <w:rsid w:val="00800589"/>
    <w:rsid w:val="00800A1A"/>
    <w:rsid w:val="00800DA6"/>
    <w:rsid w:val="00801AA4"/>
    <w:rsid w:val="00804E23"/>
    <w:rsid w:val="00805445"/>
    <w:rsid w:val="00805B9F"/>
    <w:rsid w:val="00807393"/>
    <w:rsid w:val="00811FD9"/>
    <w:rsid w:val="00812315"/>
    <w:rsid w:val="00812360"/>
    <w:rsid w:val="00812383"/>
    <w:rsid w:val="00813B52"/>
    <w:rsid w:val="008155D3"/>
    <w:rsid w:val="00815DC2"/>
    <w:rsid w:val="00815EEC"/>
    <w:rsid w:val="00816254"/>
    <w:rsid w:val="0081694E"/>
    <w:rsid w:val="00816A57"/>
    <w:rsid w:val="00817057"/>
    <w:rsid w:val="008171D7"/>
    <w:rsid w:val="0082084C"/>
    <w:rsid w:val="00820A0E"/>
    <w:rsid w:val="00821814"/>
    <w:rsid w:val="008223CC"/>
    <w:rsid w:val="00823B45"/>
    <w:rsid w:val="00823D0F"/>
    <w:rsid w:val="008245D1"/>
    <w:rsid w:val="00824C0E"/>
    <w:rsid w:val="00825073"/>
    <w:rsid w:val="00825DF7"/>
    <w:rsid w:val="00826AD9"/>
    <w:rsid w:val="008278BA"/>
    <w:rsid w:val="00827D83"/>
    <w:rsid w:val="00827EAE"/>
    <w:rsid w:val="0083074E"/>
    <w:rsid w:val="00830E71"/>
    <w:rsid w:val="00831588"/>
    <w:rsid w:val="008320DE"/>
    <w:rsid w:val="008321FA"/>
    <w:rsid w:val="008327A0"/>
    <w:rsid w:val="00832D9F"/>
    <w:rsid w:val="00833612"/>
    <w:rsid w:val="00833902"/>
    <w:rsid w:val="00834A88"/>
    <w:rsid w:val="0083798D"/>
    <w:rsid w:val="008404C8"/>
    <w:rsid w:val="008407CC"/>
    <w:rsid w:val="00841283"/>
    <w:rsid w:val="00841F9E"/>
    <w:rsid w:val="00843E52"/>
    <w:rsid w:val="00844418"/>
    <w:rsid w:val="00844472"/>
    <w:rsid w:val="00844B3A"/>
    <w:rsid w:val="0084503D"/>
    <w:rsid w:val="00846DC4"/>
    <w:rsid w:val="00846EE6"/>
    <w:rsid w:val="0084794C"/>
    <w:rsid w:val="00847EBB"/>
    <w:rsid w:val="00847F5A"/>
    <w:rsid w:val="00850DAE"/>
    <w:rsid w:val="008511A5"/>
    <w:rsid w:val="00851C12"/>
    <w:rsid w:val="00852B4A"/>
    <w:rsid w:val="0085360F"/>
    <w:rsid w:val="00853AC7"/>
    <w:rsid w:val="00855AB2"/>
    <w:rsid w:val="00856F04"/>
    <w:rsid w:val="008606CF"/>
    <w:rsid w:val="008619E4"/>
    <w:rsid w:val="00861AE8"/>
    <w:rsid w:val="008626B2"/>
    <w:rsid w:val="0086332A"/>
    <w:rsid w:val="008634C3"/>
    <w:rsid w:val="00863D2B"/>
    <w:rsid w:val="00864716"/>
    <w:rsid w:val="00864A84"/>
    <w:rsid w:val="00864C65"/>
    <w:rsid w:val="0086593F"/>
    <w:rsid w:val="008667AD"/>
    <w:rsid w:val="00867369"/>
    <w:rsid w:val="00867C18"/>
    <w:rsid w:val="008702BA"/>
    <w:rsid w:val="00870772"/>
    <w:rsid w:val="00870B4B"/>
    <w:rsid w:val="00873EEB"/>
    <w:rsid w:val="00874405"/>
    <w:rsid w:val="008748F9"/>
    <w:rsid w:val="0087643B"/>
    <w:rsid w:val="00880784"/>
    <w:rsid w:val="00880D37"/>
    <w:rsid w:val="00881E85"/>
    <w:rsid w:val="0088255F"/>
    <w:rsid w:val="008831EB"/>
    <w:rsid w:val="00883616"/>
    <w:rsid w:val="0088443F"/>
    <w:rsid w:val="008846F8"/>
    <w:rsid w:val="008846FC"/>
    <w:rsid w:val="008847E4"/>
    <w:rsid w:val="008848FE"/>
    <w:rsid w:val="008863EB"/>
    <w:rsid w:val="0088647F"/>
    <w:rsid w:val="008874E9"/>
    <w:rsid w:val="00890D45"/>
    <w:rsid w:val="008911BF"/>
    <w:rsid w:val="008911FA"/>
    <w:rsid w:val="00891D5B"/>
    <w:rsid w:val="00892403"/>
    <w:rsid w:val="008928D9"/>
    <w:rsid w:val="00893CFC"/>
    <w:rsid w:val="0089445F"/>
    <w:rsid w:val="008947EC"/>
    <w:rsid w:val="00894F70"/>
    <w:rsid w:val="00895329"/>
    <w:rsid w:val="008955CC"/>
    <w:rsid w:val="00897391"/>
    <w:rsid w:val="00897515"/>
    <w:rsid w:val="008978F8"/>
    <w:rsid w:val="008979CD"/>
    <w:rsid w:val="008A1156"/>
    <w:rsid w:val="008A1BD6"/>
    <w:rsid w:val="008A2019"/>
    <w:rsid w:val="008A30EB"/>
    <w:rsid w:val="008A5D8E"/>
    <w:rsid w:val="008A64C7"/>
    <w:rsid w:val="008A6DF9"/>
    <w:rsid w:val="008B058A"/>
    <w:rsid w:val="008B11CF"/>
    <w:rsid w:val="008B409F"/>
    <w:rsid w:val="008B4103"/>
    <w:rsid w:val="008B52F4"/>
    <w:rsid w:val="008B7187"/>
    <w:rsid w:val="008B718C"/>
    <w:rsid w:val="008C1310"/>
    <w:rsid w:val="008C1543"/>
    <w:rsid w:val="008C1BF0"/>
    <w:rsid w:val="008C2D2A"/>
    <w:rsid w:val="008C30DB"/>
    <w:rsid w:val="008C4150"/>
    <w:rsid w:val="008C44B3"/>
    <w:rsid w:val="008C5FDC"/>
    <w:rsid w:val="008D0D0A"/>
    <w:rsid w:val="008D17B2"/>
    <w:rsid w:val="008D1DEB"/>
    <w:rsid w:val="008D2984"/>
    <w:rsid w:val="008D334C"/>
    <w:rsid w:val="008D393C"/>
    <w:rsid w:val="008D4170"/>
    <w:rsid w:val="008D4302"/>
    <w:rsid w:val="008D5A05"/>
    <w:rsid w:val="008D64A3"/>
    <w:rsid w:val="008D6905"/>
    <w:rsid w:val="008D6EE3"/>
    <w:rsid w:val="008D7A18"/>
    <w:rsid w:val="008E02C5"/>
    <w:rsid w:val="008E0A9C"/>
    <w:rsid w:val="008E3A9D"/>
    <w:rsid w:val="008E48FF"/>
    <w:rsid w:val="008E6296"/>
    <w:rsid w:val="008E7644"/>
    <w:rsid w:val="008E77BA"/>
    <w:rsid w:val="008F08B7"/>
    <w:rsid w:val="008F0B22"/>
    <w:rsid w:val="008F0D82"/>
    <w:rsid w:val="008F354C"/>
    <w:rsid w:val="008F38A7"/>
    <w:rsid w:val="008F3E6D"/>
    <w:rsid w:val="008F3F47"/>
    <w:rsid w:val="008F46E6"/>
    <w:rsid w:val="008F48D2"/>
    <w:rsid w:val="008F4C96"/>
    <w:rsid w:val="008F4DA6"/>
    <w:rsid w:val="008F4E01"/>
    <w:rsid w:val="008F4EC0"/>
    <w:rsid w:val="008F5F64"/>
    <w:rsid w:val="008F62D9"/>
    <w:rsid w:val="008F74F0"/>
    <w:rsid w:val="008F759D"/>
    <w:rsid w:val="008F7985"/>
    <w:rsid w:val="0090046E"/>
    <w:rsid w:val="00900569"/>
    <w:rsid w:val="009007D6"/>
    <w:rsid w:val="00900D93"/>
    <w:rsid w:val="00901B53"/>
    <w:rsid w:val="00902FE8"/>
    <w:rsid w:val="009046FB"/>
    <w:rsid w:val="009050F2"/>
    <w:rsid w:val="009051CD"/>
    <w:rsid w:val="00905AE5"/>
    <w:rsid w:val="00905BAD"/>
    <w:rsid w:val="0090629A"/>
    <w:rsid w:val="00906945"/>
    <w:rsid w:val="00906C6E"/>
    <w:rsid w:val="00906DA2"/>
    <w:rsid w:val="00907C0E"/>
    <w:rsid w:val="009108A6"/>
    <w:rsid w:val="009125B5"/>
    <w:rsid w:val="009126A9"/>
    <w:rsid w:val="009141A0"/>
    <w:rsid w:val="00914781"/>
    <w:rsid w:val="00914842"/>
    <w:rsid w:val="00914C17"/>
    <w:rsid w:val="009162B3"/>
    <w:rsid w:val="0091636A"/>
    <w:rsid w:val="00917E9B"/>
    <w:rsid w:val="0092102C"/>
    <w:rsid w:val="00921467"/>
    <w:rsid w:val="00921475"/>
    <w:rsid w:val="0092196F"/>
    <w:rsid w:val="00922793"/>
    <w:rsid w:val="00922F8C"/>
    <w:rsid w:val="00925313"/>
    <w:rsid w:val="009256EF"/>
    <w:rsid w:val="00925F82"/>
    <w:rsid w:val="009307E8"/>
    <w:rsid w:val="00930A29"/>
    <w:rsid w:val="00932AEE"/>
    <w:rsid w:val="00932C21"/>
    <w:rsid w:val="00933476"/>
    <w:rsid w:val="009344DD"/>
    <w:rsid w:val="0093518B"/>
    <w:rsid w:val="00935ED2"/>
    <w:rsid w:val="00940080"/>
    <w:rsid w:val="00941DF7"/>
    <w:rsid w:val="009424EB"/>
    <w:rsid w:val="00942C63"/>
    <w:rsid w:val="00942FED"/>
    <w:rsid w:val="0094342B"/>
    <w:rsid w:val="00943F4E"/>
    <w:rsid w:val="009441FC"/>
    <w:rsid w:val="00945383"/>
    <w:rsid w:val="009454DA"/>
    <w:rsid w:val="00945C5F"/>
    <w:rsid w:val="00945F89"/>
    <w:rsid w:val="00945F91"/>
    <w:rsid w:val="00946626"/>
    <w:rsid w:val="009475AA"/>
    <w:rsid w:val="009477D2"/>
    <w:rsid w:val="0094794B"/>
    <w:rsid w:val="009507E8"/>
    <w:rsid w:val="00950B38"/>
    <w:rsid w:val="009517DF"/>
    <w:rsid w:val="00951C74"/>
    <w:rsid w:val="0095268C"/>
    <w:rsid w:val="00952BB0"/>
    <w:rsid w:val="00952DA6"/>
    <w:rsid w:val="00952EE3"/>
    <w:rsid w:val="00953B65"/>
    <w:rsid w:val="00953CC0"/>
    <w:rsid w:val="00956E4B"/>
    <w:rsid w:val="00957766"/>
    <w:rsid w:val="00960392"/>
    <w:rsid w:val="00960E5E"/>
    <w:rsid w:val="009614B0"/>
    <w:rsid w:val="0096318F"/>
    <w:rsid w:val="009636C2"/>
    <w:rsid w:val="00964C85"/>
    <w:rsid w:val="00964D8C"/>
    <w:rsid w:val="0096502A"/>
    <w:rsid w:val="00965D4E"/>
    <w:rsid w:val="00966F54"/>
    <w:rsid w:val="00970BE0"/>
    <w:rsid w:val="00970DEA"/>
    <w:rsid w:val="00970ED5"/>
    <w:rsid w:val="00971341"/>
    <w:rsid w:val="00971BD1"/>
    <w:rsid w:val="00972738"/>
    <w:rsid w:val="00972ACE"/>
    <w:rsid w:val="009731AD"/>
    <w:rsid w:val="009736F6"/>
    <w:rsid w:val="009738DF"/>
    <w:rsid w:val="00973F7D"/>
    <w:rsid w:val="00974706"/>
    <w:rsid w:val="009756ED"/>
    <w:rsid w:val="009807FB"/>
    <w:rsid w:val="00981F01"/>
    <w:rsid w:val="00981FEE"/>
    <w:rsid w:val="00984648"/>
    <w:rsid w:val="00986255"/>
    <w:rsid w:val="00986E83"/>
    <w:rsid w:val="00986F6F"/>
    <w:rsid w:val="00987ECB"/>
    <w:rsid w:val="009909E9"/>
    <w:rsid w:val="00990E8C"/>
    <w:rsid w:val="00992BD4"/>
    <w:rsid w:val="00993215"/>
    <w:rsid w:val="009934B6"/>
    <w:rsid w:val="00995843"/>
    <w:rsid w:val="0099597C"/>
    <w:rsid w:val="0099598C"/>
    <w:rsid w:val="00995CD3"/>
    <w:rsid w:val="009960A8"/>
    <w:rsid w:val="009A041B"/>
    <w:rsid w:val="009A0C83"/>
    <w:rsid w:val="009A1557"/>
    <w:rsid w:val="009A1DB1"/>
    <w:rsid w:val="009A2423"/>
    <w:rsid w:val="009A2710"/>
    <w:rsid w:val="009A310F"/>
    <w:rsid w:val="009A486A"/>
    <w:rsid w:val="009A4C83"/>
    <w:rsid w:val="009A5687"/>
    <w:rsid w:val="009A63A1"/>
    <w:rsid w:val="009A7157"/>
    <w:rsid w:val="009A7356"/>
    <w:rsid w:val="009B071E"/>
    <w:rsid w:val="009B0A10"/>
    <w:rsid w:val="009B108A"/>
    <w:rsid w:val="009B1DB7"/>
    <w:rsid w:val="009B1FE8"/>
    <w:rsid w:val="009B3E62"/>
    <w:rsid w:val="009B51B1"/>
    <w:rsid w:val="009B571F"/>
    <w:rsid w:val="009B5B38"/>
    <w:rsid w:val="009B655D"/>
    <w:rsid w:val="009B75DC"/>
    <w:rsid w:val="009C08E4"/>
    <w:rsid w:val="009C0C68"/>
    <w:rsid w:val="009C0E31"/>
    <w:rsid w:val="009C1AEC"/>
    <w:rsid w:val="009C24BF"/>
    <w:rsid w:val="009C2C5D"/>
    <w:rsid w:val="009C3E5C"/>
    <w:rsid w:val="009C42C4"/>
    <w:rsid w:val="009C50A8"/>
    <w:rsid w:val="009C5ED1"/>
    <w:rsid w:val="009C73E9"/>
    <w:rsid w:val="009D0969"/>
    <w:rsid w:val="009D0ADB"/>
    <w:rsid w:val="009D0FCD"/>
    <w:rsid w:val="009D2065"/>
    <w:rsid w:val="009D3BB4"/>
    <w:rsid w:val="009D4510"/>
    <w:rsid w:val="009D5640"/>
    <w:rsid w:val="009D57D3"/>
    <w:rsid w:val="009D6107"/>
    <w:rsid w:val="009D6212"/>
    <w:rsid w:val="009D672A"/>
    <w:rsid w:val="009D7F9D"/>
    <w:rsid w:val="009E0D9F"/>
    <w:rsid w:val="009E0E16"/>
    <w:rsid w:val="009E2315"/>
    <w:rsid w:val="009E2866"/>
    <w:rsid w:val="009E3126"/>
    <w:rsid w:val="009E3C4E"/>
    <w:rsid w:val="009E4164"/>
    <w:rsid w:val="009E4322"/>
    <w:rsid w:val="009E4FA0"/>
    <w:rsid w:val="009E51BC"/>
    <w:rsid w:val="009E52D7"/>
    <w:rsid w:val="009E6668"/>
    <w:rsid w:val="009E6E8F"/>
    <w:rsid w:val="009E72A1"/>
    <w:rsid w:val="009E7F15"/>
    <w:rsid w:val="009F0357"/>
    <w:rsid w:val="009F0762"/>
    <w:rsid w:val="009F09F6"/>
    <w:rsid w:val="009F0B36"/>
    <w:rsid w:val="009F0C5F"/>
    <w:rsid w:val="009F154E"/>
    <w:rsid w:val="009F1F00"/>
    <w:rsid w:val="009F1FA0"/>
    <w:rsid w:val="009F26C6"/>
    <w:rsid w:val="009F30D0"/>
    <w:rsid w:val="009F3565"/>
    <w:rsid w:val="009F3C6E"/>
    <w:rsid w:val="009F3C94"/>
    <w:rsid w:val="009F5AB2"/>
    <w:rsid w:val="009F7369"/>
    <w:rsid w:val="009F7B10"/>
    <w:rsid w:val="009F7DCC"/>
    <w:rsid w:val="00A0044A"/>
    <w:rsid w:val="00A00CC2"/>
    <w:rsid w:val="00A0172A"/>
    <w:rsid w:val="00A02BD2"/>
    <w:rsid w:val="00A03606"/>
    <w:rsid w:val="00A039B0"/>
    <w:rsid w:val="00A03A46"/>
    <w:rsid w:val="00A0522A"/>
    <w:rsid w:val="00A056CD"/>
    <w:rsid w:val="00A0618B"/>
    <w:rsid w:val="00A062AC"/>
    <w:rsid w:val="00A0692B"/>
    <w:rsid w:val="00A07E88"/>
    <w:rsid w:val="00A07FAA"/>
    <w:rsid w:val="00A1007E"/>
    <w:rsid w:val="00A10674"/>
    <w:rsid w:val="00A10B79"/>
    <w:rsid w:val="00A10F86"/>
    <w:rsid w:val="00A11576"/>
    <w:rsid w:val="00A133AD"/>
    <w:rsid w:val="00A1498D"/>
    <w:rsid w:val="00A14A42"/>
    <w:rsid w:val="00A14D80"/>
    <w:rsid w:val="00A16070"/>
    <w:rsid w:val="00A174FD"/>
    <w:rsid w:val="00A17D37"/>
    <w:rsid w:val="00A17E81"/>
    <w:rsid w:val="00A201DC"/>
    <w:rsid w:val="00A202BE"/>
    <w:rsid w:val="00A2091A"/>
    <w:rsid w:val="00A21F4C"/>
    <w:rsid w:val="00A2365D"/>
    <w:rsid w:val="00A23F07"/>
    <w:rsid w:val="00A23FC8"/>
    <w:rsid w:val="00A24CAE"/>
    <w:rsid w:val="00A25134"/>
    <w:rsid w:val="00A25C78"/>
    <w:rsid w:val="00A26035"/>
    <w:rsid w:val="00A261D4"/>
    <w:rsid w:val="00A26BAF"/>
    <w:rsid w:val="00A26C37"/>
    <w:rsid w:val="00A30339"/>
    <w:rsid w:val="00A304AF"/>
    <w:rsid w:val="00A3058F"/>
    <w:rsid w:val="00A30BE2"/>
    <w:rsid w:val="00A30CAD"/>
    <w:rsid w:val="00A30E3A"/>
    <w:rsid w:val="00A31798"/>
    <w:rsid w:val="00A3230D"/>
    <w:rsid w:val="00A32907"/>
    <w:rsid w:val="00A32AE6"/>
    <w:rsid w:val="00A33329"/>
    <w:rsid w:val="00A33CDD"/>
    <w:rsid w:val="00A343B3"/>
    <w:rsid w:val="00A35099"/>
    <w:rsid w:val="00A35292"/>
    <w:rsid w:val="00A360D1"/>
    <w:rsid w:val="00A361A4"/>
    <w:rsid w:val="00A37A7E"/>
    <w:rsid w:val="00A409E6"/>
    <w:rsid w:val="00A41633"/>
    <w:rsid w:val="00A417B8"/>
    <w:rsid w:val="00A41868"/>
    <w:rsid w:val="00A42037"/>
    <w:rsid w:val="00A420D0"/>
    <w:rsid w:val="00A4403F"/>
    <w:rsid w:val="00A440F5"/>
    <w:rsid w:val="00A45658"/>
    <w:rsid w:val="00A45DDF"/>
    <w:rsid w:val="00A46901"/>
    <w:rsid w:val="00A46C80"/>
    <w:rsid w:val="00A479FA"/>
    <w:rsid w:val="00A5034E"/>
    <w:rsid w:val="00A50E34"/>
    <w:rsid w:val="00A51355"/>
    <w:rsid w:val="00A5196F"/>
    <w:rsid w:val="00A52EF8"/>
    <w:rsid w:val="00A53933"/>
    <w:rsid w:val="00A54F28"/>
    <w:rsid w:val="00A55284"/>
    <w:rsid w:val="00A5554A"/>
    <w:rsid w:val="00A55EE4"/>
    <w:rsid w:val="00A55F85"/>
    <w:rsid w:val="00A5637F"/>
    <w:rsid w:val="00A572C5"/>
    <w:rsid w:val="00A57A29"/>
    <w:rsid w:val="00A57AE2"/>
    <w:rsid w:val="00A57D9E"/>
    <w:rsid w:val="00A60592"/>
    <w:rsid w:val="00A610A2"/>
    <w:rsid w:val="00A620AB"/>
    <w:rsid w:val="00A623E3"/>
    <w:rsid w:val="00A62943"/>
    <w:rsid w:val="00A62B9D"/>
    <w:rsid w:val="00A63611"/>
    <w:rsid w:val="00A640BE"/>
    <w:rsid w:val="00A64F05"/>
    <w:rsid w:val="00A6626D"/>
    <w:rsid w:val="00A66A41"/>
    <w:rsid w:val="00A66C85"/>
    <w:rsid w:val="00A67640"/>
    <w:rsid w:val="00A70C1F"/>
    <w:rsid w:val="00A71A66"/>
    <w:rsid w:val="00A71B73"/>
    <w:rsid w:val="00A723A7"/>
    <w:rsid w:val="00A73AF6"/>
    <w:rsid w:val="00A7422E"/>
    <w:rsid w:val="00A744A4"/>
    <w:rsid w:val="00A757AC"/>
    <w:rsid w:val="00A76205"/>
    <w:rsid w:val="00A77837"/>
    <w:rsid w:val="00A77AEA"/>
    <w:rsid w:val="00A800A8"/>
    <w:rsid w:val="00A81110"/>
    <w:rsid w:val="00A81247"/>
    <w:rsid w:val="00A8169E"/>
    <w:rsid w:val="00A816A0"/>
    <w:rsid w:val="00A81785"/>
    <w:rsid w:val="00A817B2"/>
    <w:rsid w:val="00A8192D"/>
    <w:rsid w:val="00A82A46"/>
    <w:rsid w:val="00A82D7E"/>
    <w:rsid w:val="00A83331"/>
    <w:rsid w:val="00A8393D"/>
    <w:rsid w:val="00A83F11"/>
    <w:rsid w:val="00A83F91"/>
    <w:rsid w:val="00A841BF"/>
    <w:rsid w:val="00A8442C"/>
    <w:rsid w:val="00A84E33"/>
    <w:rsid w:val="00A85D7C"/>
    <w:rsid w:val="00A8705A"/>
    <w:rsid w:val="00A873C1"/>
    <w:rsid w:val="00A90D7F"/>
    <w:rsid w:val="00A90FBD"/>
    <w:rsid w:val="00A91231"/>
    <w:rsid w:val="00A914C6"/>
    <w:rsid w:val="00A91DD6"/>
    <w:rsid w:val="00A9257B"/>
    <w:rsid w:val="00A9266F"/>
    <w:rsid w:val="00A92CFC"/>
    <w:rsid w:val="00A9309C"/>
    <w:rsid w:val="00A9309D"/>
    <w:rsid w:val="00A94BEF"/>
    <w:rsid w:val="00A94FFA"/>
    <w:rsid w:val="00A9537B"/>
    <w:rsid w:val="00A9566F"/>
    <w:rsid w:val="00A95DBC"/>
    <w:rsid w:val="00A95F13"/>
    <w:rsid w:val="00A9678E"/>
    <w:rsid w:val="00A979C8"/>
    <w:rsid w:val="00AA0017"/>
    <w:rsid w:val="00AA12BF"/>
    <w:rsid w:val="00AA1330"/>
    <w:rsid w:val="00AA1E20"/>
    <w:rsid w:val="00AA1E5D"/>
    <w:rsid w:val="00AA2663"/>
    <w:rsid w:val="00AA278F"/>
    <w:rsid w:val="00AA2B7C"/>
    <w:rsid w:val="00AA2F20"/>
    <w:rsid w:val="00AA34D7"/>
    <w:rsid w:val="00AA37C5"/>
    <w:rsid w:val="00AA3F68"/>
    <w:rsid w:val="00AA468C"/>
    <w:rsid w:val="00AA469B"/>
    <w:rsid w:val="00AA5397"/>
    <w:rsid w:val="00AA6A80"/>
    <w:rsid w:val="00AA78AF"/>
    <w:rsid w:val="00AB0CE8"/>
    <w:rsid w:val="00AB1E62"/>
    <w:rsid w:val="00AB34E9"/>
    <w:rsid w:val="00AB38CA"/>
    <w:rsid w:val="00AB3EE1"/>
    <w:rsid w:val="00AB400A"/>
    <w:rsid w:val="00AB42F7"/>
    <w:rsid w:val="00AB47FC"/>
    <w:rsid w:val="00AB5692"/>
    <w:rsid w:val="00AB6296"/>
    <w:rsid w:val="00AB6590"/>
    <w:rsid w:val="00AB722D"/>
    <w:rsid w:val="00AB7D4A"/>
    <w:rsid w:val="00AB7E4F"/>
    <w:rsid w:val="00AB7F61"/>
    <w:rsid w:val="00AB7F68"/>
    <w:rsid w:val="00AC006A"/>
    <w:rsid w:val="00AC0099"/>
    <w:rsid w:val="00AC2D24"/>
    <w:rsid w:val="00AC2FEB"/>
    <w:rsid w:val="00AC3850"/>
    <w:rsid w:val="00AC3943"/>
    <w:rsid w:val="00AC3A22"/>
    <w:rsid w:val="00AD04EA"/>
    <w:rsid w:val="00AD0BF0"/>
    <w:rsid w:val="00AD3498"/>
    <w:rsid w:val="00AD35F8"/>
    <w:rsid w:val="00AD3977"/>
    <w:rsid w:val="00AD4847"/>
    <w:rsid w:val="00AD4988"/>
    <w:rsid w:val="00AD575E"/>
    <w:rsid w:val="00AD65C2"/>
    <w:rsid w:val="00AD7B1A"/>
    <w:rsid w:val="00AE02B0"/>
    <w:rsid w:val="00AE12EE"/>
    <w:rsid w:val="00AE26B1"/>
    <w:rsid w:val="00AE284A"/>
    <w:rsid w:val="00AE345A"/>
    <w:rsid w:val="00AE416A"/>
    <w:rsid w:val="00AE41C2"/>
    <w:rsid w:val="00AE4314"/>
    <w:rsid w:val="00AE4B26"/>
    <w:rsid w:val="00AE5C9A"/>
    <w:rsid w:val="00AE65B5"/>
    <w:rsid w:val="00AE78A1"/>
    <w:rsid w:val="00AF0469"/>
    <w:rsid w:val="00AF148F"/>
    <w:rsid w:val="00AF1DEB"/>
    <w:rsid w:val="00AF2288"/>
    <w:rsid w:val="00AF292F"/>
    <w:rsid w:val="00AF2B98"/>
    <w:rsid w:val="00AF2F38"/>
    <w:rsid w:val="00AF3081"/>
    <w:rsid w:val="00AF3788"/>
    <w:rsid w:val="00AF3AED"/>
    <w:rsid w:val="00AF4258"/>
    <w:rsid w:val="00AF442D"/>
    <w:rsid w:val="00AF46B5"/>
    <w:rsid w:val="00AF56E6"/>
    <w:rsid w:val="00AF5738"/>
    <w:rsid w:val="00AF7244"/>
    <w:rsid w:val="00AF7C7B"/>
    <w:rsid w:val="00B00020"/>
    <w:rsid w:val="00B014C6"/>
    <w:rsid w:val="00B02CCC"/>
    <w:rsid w:val="00B0308C"/>
    <w:rsid w:val="00B030CB"/>
    <w:rsid w:val="00B03DA0"/>
    <w:rsid w:val="00B0440F"/>
    <w:rsid w:val="00B04A8C"/>
    <w:rsid w:val="00B053A6"/>
    <w:rsid w:val="00B067DA"/>
    <w:rsid w:val="00B07698"/>
    <w:rsid w:val="00B1019F"/>
    <w:rsid w:val="00B1225A"/>
    <w:rsid w:val="00B12395"/>
    <w:rsid w:val="00B12470"/>
    <w:rsid w:val="00B12B2B"/>
    <w:rsid w:val="00B12B97"/>
    <w:rsid w:val="00B13C6B"/>
    <w:rsid w:val="00B14548"/>
    <w:rsid w:val="00B1493D"/>
    <w:rsid w:val="00B14996"/>
    <w:rsid w:val="00B15062"/>
    <w:rsid w:val="00B15A15"/>
    <w:rsid w:val="00B171B0"/>
    <w:rsid w:val="00B17EE9"/>
    <w:rsid w:val="00B20199"/>
    <w:rsid w:val="00B21540"/>
    <w:rsid w:val="00B21E25"/>
    <w:rsid w:val="00B21EC3"/>
    <w:rsid w:val="00B22B7D"/>
    <w:rsid w:val="00B23CEA"/>
    <w:rsid w:val="00B24937"/>
    <w:rsid w:val="00B24ADF"/>
    <w:rsid w:val="00B24B7D"/>
    <w:rsid w:val="00B24C08"/>
    <w:rsid w:val="00B254CC"/>
    <w:rsid w:val="00B25BC7"/>
    <w:rsid w:val="00B25E9E"/>
    <w:rsid w:val="00B2627B"/>
    <w:rsid w:val="00B26B45"/>
    <w:rsid w:val="00B26CF2"/>
    <w:rsid w:val="00B26DF3"/>
    <w:rsid w:val="00B27A90"/>
    <w:rsid w:val="00B305C1"/>
    <w:rsid w:val="00B30AE1"/>
    <w:rsid w:val="00B315DD"/>
    <w:rsid w:val="00B31A3C"/>
    <w:rsid w:val="00B31CB3"/>
    <w:rsid w:val="00B32280"/>
    <w:rsid w:val="00B3232A"/>
    <w:rsid w:val="00B33487"/>
    <w:rsid w:val="00B34D15"/>
    <w:rsid w:val="00B36AEF"/>
    <w:rsid w:val="00B36D92"/>
    <w:rsid w:val="00B403C7"/>
    <w:rsid w:val="00B40E0E"/>
    <w:rsid w:val="00B41FDF"/>
    <w:rsid w:val="00B42007"/>
    <w:rsid w:val="00B42741"/>
    <w:rsid w:val="00B42A53"/>
    <w:rsid w:val="00B446BB"/>
    <w:rsid w:val="00B45104"/>
    <w:rsid w:val="00B454DA"/>
    <w:rsid w:val="00B45870"/>
    <w:rsid w:val="00B46ED7"/>
    <w:rsid w:val="00B4711F"/>
    <w:rsid w:val="00B47375"/>
    <w:rsid w:val="00B479C8"/>
    <w:rsid w:val="00B506F3"/>
    <w:rsid w:val="00B5114C"/>
    <w:rsid w:val="00B514C6"/>
    <w:rsid w:val="00B533D6"/>
    <w:rsid w:val="00B54330"/>
    <w:rsid w:val="00B54CA8"/>
    <w:rsid w:val="00B54D97"/>
    <w:rsid w:val="00B56B97"/>
    <w:rsid w:val="00B56F19"/>
    <w:rsid w:val="00B57366"/>
    <w:rsid w:val="00B57D17"/>
    <w:rsid w:val="00B6174C"/>
    <w:rsid w:val="00B61752"/>
    <w:rsid w:val="00B63649"/>
    <w:rsid w:val="00B63A6D"/>
    <w:rsid w:val="00B63CA4"/>
    <w:rsid w:val="00B64D3B"/>
    <w:rsid w:val="00B668DD"/>
    <w:rsid w:val="00B66E5E"/>
    <w:rsid w:val="00B708E6"/>
    <w:rsid w:val="00B70D25"/>
    <w:rsid w:val="00B7376F"/>
    <w:rsid w:val="00B737F3"/>
    <w:rsid w:val="00B74644"/>
    <w:rsid w:val="00B7483F"/>
    <w:rsid w:val="00B74B11"/>
    <w:rsid w:val="00B74F2F"/>
    <w:rsid w:val="00B750F9"/>
    <w:rsid w:val="00B75119"/>
    <w:rsid w:val="00B75BAF"/>
    <w:rsid w:val="00B76101"/>
    <w:rsid w:val="00B76A8B"/>
    <w:rsid w:val="00B77406"/>
    <w:rsid w:val="00B77861"/>
    <w:rsid w:val="00B77C37"/>
    <w:rsid w:val="00B77EB9"/>
    <w:rsid w:val="00B77F2B"/>
    <w:rsid w:val="00B803B5"/>
    <w:rsid w:val="00B80BB0"/>
    <w:rsid w:val="00B80CB7"/>
    <w:rsid w:val="00B80EAE"/>
    <w:rsid w:val="00B81925"/>
    <w:rsid w:val="00B81CB2"/>
    <w:rsid w:val="00B81EC8"/>
    <w:rsid w:val="00B82739"/>
    <w:rsid w:val="00B836B4"/>
    <w:rsid w:val="00B84E02"/>
    <w:rsid w:val="00B85679"/>
    <w:rsid w:val="00B8572A"/>
    <w:rsid w:val="00B85792"/>
    <w:rsid w:val="00B86C26"/>
    <w:rsid w:val="00B911A3"/>
    <w:rsid w:val="00B91260"/>
    <w:rsid w:val="00B91A34"/>
    <w:rsid w:val="00B91D74"/>
    <w:rsid w:val="00B91E58"/>
    <w:rsid w:val="00B92337"/>
    <w:rsid w:val="00B92DCA"/>
    <w:rsid w:val="00B9324B"/>
    <w:rsid w:val="00B9366D"/>
    <w:rsid w:val="00B94C17"/>
    <w:rsid w:val="00B977A8"/>
    <w:rsid w:val="00B97D88"/>
    <w:rsid w:val="00B97DC3"/>
    <w:rsid w:val="00BA092F"/>
    <w:rsid w:val="00BA12A0"/>
    <w:rsid w:val="00BA1354"/>
    <w:rsid w:val="00BA24C7"/>
    <w:rsid w:val="00BA29C9"/>
    <w:rsid w:val="00BA4484"/>
    <w:rsid w:val="00BA4E28"/>
    <w:rsid w:val="00BA55F8"/>
    <w:rsid w:val="00BA7556"/>
    <w:rsid w:val="00BB105E"/>
    <w:rsid w:val="00BB1E81"/>
    <w:rsid w:val="00BB20DE"/>
    <w:rsid w:val="00BB2353"/>
    <w:rsid w:val="00BB2409"/>
    <w:rsid w:val="00BB2DAE"/>
    <w:rsid w:val="00BB2DD3"/>
    <w:rsid w:val="00BB35FB"/>
    <w:rsid w:val="00BB46E0"/>
    <w:rsid w:val="00BB4775"/>
    <w:rsid w:val="00BB5628"/>
    <w:rsid w:val="00BB5AC4"/>
    <w:rsid w:val="00BB638C"/>
    <w:rsid w:val="00BB6941"/>
    <w:rsid w:val="00BB6D56"/>
    <w:rsid w:val="00BB729F"/>
    <w:rsid w:val="00BB7639"/>
    <w:rsid w:val="00BC0975"/>
    <w:rsid w:val="00BC0F1D"/>
    <w:rsid w:val="00BC1910"/>
    <w:rsid w:val="00BC20A9"/>
    <w:rsid w:val="00BC26EC"/>
    <w:rsid w:val="00BC290A"/>
    <w:rsid w:val="00BC2DE9"/>
    <w:rsid w:val="00BC2F08"/>
    <w:rsid w:val="00BC3342"/>
    <w:rsid w:val="00BC3347"/>
    <w:rsid w:val="00BC3EDF"/>
    <w:rsid w:val="00BC4616"/>
    <w:rsid w:val="00BC4868"/>
    <w:rsid w:val="00BC4FB1"/>
    <w:rsid w:val="00BC60C7"/>
    <w:rsid w:val="00BC64FD"/>
    <w:rsid w:val="00BC79E0"/>
    <w:rsid w:val="00BC7A7B"/>
    <w:rsid w:val="00BD0920"/>
    <w:rsid w:val="00BD127B"/>
    <w:rsid w:val="00BD1848"/>
    <w:rsid w:val="00BD32D3"/>
    <w:rsid w:val="00BD4134"/>
    <w:rsid w:val="00BD4D58"/>
    <w:rsid w:val="00BD558F"/>
    <w:rsid w:val="00BD6B8B"/>
    <w:rsid w:val="00BD6FB4"/>
    <w:rsid w:val="00BD7056"/>
    <w:rsid w:val="00BE0F87"/>
    <w:rsid w:val="00BE1C31"/>
    <w:rsid w:val="00BE2D81"/>
    <w:rsid w:val="00BE3477"/>
    <w:rsid w:val="00BE55C7"/>
    <w:rsid w:val="00BE5BC3"/>
    <w:rsid w:val="00BE67AB"/>
    <w:rsid w:val="00BE7119"/>
    <w:rsid w:val="00BE76A4"/>
    <w:rsid w:val="00BE7978"/>
    <w:rsid w:val="00BE7E26"/>
    <w:rsid w:val="00BF0448"/>
    <w:rsid w:val="00BF1297"/>
    <w:rsid w:val="00BF14FF"/>
    <w:rsid w:val="00BF1E4F"/>
    <w:rsid w:val="00BF2F63"/>
    <w:rsid w:val="00BF44B6"/>
    <w:rsid w:val="00BF5CC3"/>
    <w:rsid w:val="00BF6B8B"/>
    <w:rsid w:val="00BF6CA8"/>
    <w:rsid w:val="00BF7301"/>
    <w:rsid w:val="00BF7CFD"/>
    <w:rsid w:val="00C0043E"/>
    <w:rsid w:val="00C010B9"/>
    <w:rsid w:val="00C01535"/>
    <w:rsid w:val="00C039B7"/>
    <w:rsid w:val="00C03EE3"/>
    <w:rsid w:val="00C04452"/>
    <w:rsid w:val="00C045B0"/>
    <w:rsid w:val="00C0484B"/>
    <w:rsid w:val="00C05C82"/>
    <w:rsid w:val="00C05EE3"/>
    <w:rsid w:val="00C06694"/>
    <w:rsid w:val="00C0715B"/>
    <w:rsid w:val="00C0778C"/>
    <w:rsid w:val="00C077C0"/>
    <w:rsid w:val="00C07FAD"/>
    <w:rsid w:val="00C10957"/>
    <w:rsid w:val="00C11170"/>
    <w:rsid w:val="00C115A8"/>
    <w:rsid w:val="00C118E1"/>
    <w:rsid w:val="00C122FC"/>
    <w:rsid w:val="00C12312"/>
    <w:rsid w:val="00C13380"/>
    <w:rsid w:val="00C135A4"/>
    <w:rsid w:val="00C13689"/>
    <w:rsid w:val="00C13CAD"/>
    <w:rsid w:val="00C1482A"/>
    <w:rsid w:val="00C15145"/>
    <w:rsid w:val="00C15839"/>
    <w:rsid w:val="00C15CC8"/>
    <w:rsid w:val="00C168FA"/>
    <w:rsid w:val="00C17971"/>
    <w:rsid w:val="00C20695"/>
    <w:rsid w:val="00C20A68"/>
    <w:rsid w:val="00C212CB"/>
    <w:rsid w:val="00C21C1F"/>
    <w:rsid w:val="00C22171"/>
    <w:rsid w:val="00C24185"/>
    <w:rsid w:val="00C2419F"/>
    <w:rsid w:val="00C24BCE"/>
    <w:rsid w:val="00C264DD"/>
    <w:rsid w:val="00C27866"/>
    <w:rsid w:val="00C309B9"/>
    <w:rsid w:val="00C30D9B"/>
    <w:rsid w:val="00C31469"/>
    <w:rsid w:val="00C3197E"/>
    <w:rsid w:val="00C324EC"/>
    <w:rsid w:val="00C32F15"/>
    <w:rsid w:val="00C3301C"/>
    <w:rsid w:val="00C338FB"/>
    <w:rsid w:val="00C341A2"/>
    <w:rsid w:val="00C34509"/>
    <w:rsid w:val="00C3541C"/>
    <w:rsid w:val="00C3542A"/>
    <w:rsid w:val="00C37CEB"/>
    <w:rsid w:val="00C37F48"/>
    <w:rsid w:val="00C41573"/>
    <w:rsid w:val="00C417F6"/>
    <w:rsid w:val="00C41F17"/>
    <w:rsid w:val="00C422C3"/>
    <w:rsid w:val="00C423A5"/>
    <w:rsid w:val="00C431E0"/>
    <w:rsid w:val="00C43C3F"/>
    <w:rsid w:val="00C43F20"/>
    <w:rsid w:val="00C442A6"/>
    <w:rsid w:val="00C44E0F"/>
    <w:rsid w:val="00C4581F"/>
    <w:rsid w:val="00C47795"/>
    <w:rsid w:val="00C50177"/>
    <w:rsid w:val="00C504A1"/>
    <w:rsid w:val="00C50BE3"/>
    <w:rsid w:val="00C51366"/>
    <w:rsid w:val="00C514DB"/>
    <w:rsid w:val="00C519B4"/>
    <w:rsid w:val="00C51EFA"/>
    <w:rsid w:val="00C528CB"/>
    <w:rsid w:val="00C52DEE"/>
    <w:rsid w:val="00C534CB"/>
    <w:rsid w:val="00C54395"/>
    <w:rsid w:val="00C543B8"/>
    <w:rsid w:val="00C547E3"/>
    <w:rsid w:val="00C547E7"/>
    <w:rsid w:val="00C55040"/>
    <w:rsid w:val="00C5539F"/>
    <w:rsid w:val="00C55682"/>
    <w:rsid w:val="00C55C9B"/>
    <w:rsid w:val="00C5648F"/>
    <w:rsid w:val="00C57C5F"/>
    <w:rsid w:val="00C60541"/>
    <w:rsid w:val="00C6274F"/>
    <w:rsid w:val="00C62BBC"/>
    <w:rsid w:val="00C632E8"/>
    <w:rsid w:val="00C63C5B"/>
    <w:rsid w:val="00C642C5"/>
    <w:rsid w:val="00C651CC"/>
    <w:rsid w:val="00C65351"/>
    <w:rsid w:val="00C6536F"/>
    <w:rsid w:val="00C65D5C"/>
    <w:rsid w:val="00C65FD5"/>
    <w:rsid w:val="00C66D30"/>
    <w:rsid w:val="00C67105"/>
    <w:rsid w:val="00C671E9"/>
    <w:rsid w:val="00C67207"/>
    <w:rsid w:val="00C70738"/>
    <w:rsid w:val="00C70B90"/>
    <w:rsid w:val="00C712B2"/>
    <w:rsid w:val="00C71645"/>
    <w:rsid w:val="00C72132"/>
    <w:rsid w:val="00C72E59"/>
    <w:rsid w:val="00C7307A"/>
    <w:rsid w:val="00C73D3D"/>
    <w:rsid w:val="00C756CE"/>
    <w:rsid w:val="00C804E4"/>
    <w:rsid w:val="00C80990"/>
    <w:rsid w:val="00C81E07"/>
    <w:rsid w:val="00C837BF"/>
    <w:rsid w:val="00C837FF"/>
    <w:rsid w:val="00C838EC"/>
    <w:rsid w:val="00C84525"/>
    <w:rsid w:val="00C84C2A"/>
    <w:rsid w:val="00C84ED3"/>
    <w:rsid w:val="00C86105"/>
    <w:rsid w:val="00C86779"/>
    <w:rsid w:val="00C879B7"/>
    <w:rsid w:val="00C87A96"/>
    <w:rsid w:val="00C913AA"/>
    <w:rsid w:val="00C918CB"/>
    <w:rsid w:val="00C91D19"/>
    <w:rsid w:val="00C924A8"/>
    <w:rsid w:val="00C935DC"/>
    <w:rsid w:val="00C94962"/>
    <w:rsid w:val="00C9517B"/>
    <w:rsid w:val="00C9552E"/>
    <w:rsid w:val="00C96143"/>
    <w:rsid w:val="00C97BB2"/>
    <w:rsid w:val="00CA27D1"/>
    <w:rsid w:val="00CA2AED"/>
    <w:rsid w:val="00CA491B"/>
    <w:rsid w:val="00CA4C37"/>
    <w:rsid w:val="00CA4C51"/>
    <w:rsid w:val="00CA4DE5"/>
    <w:rsid w:val="00CA54D8"/>
    <w:rsid w:val="00CA55AA"/>
    <w:rsid w:val="00CA5E18"/>
    <w:rsid w:val="00CA6982"/>
    <w:rsid w:val="00CA7063"/>
    <w:rsid w:val="00CA76CF"/>
    <w:rsid w:val="00CB2049"/>
    <w:rsid w:val="00CB23D4"/>
    <w:rsid w:val="00CB28CA"/>
    <w:rsid w:val="00CB3F7E"/>
    <w:rsid w:val="00CB452F"/>
    <w:rsid w:val="00CB4C8F"/>
    <w:rsid w:val="00CB4FAC"/>
    <w:rsid w:val="00CB57D3"/>
    <w:rsid w:val="00CB5E1A"/>
    <w:rsid w:val="00CB62AE"/>
    <w:rsid w:val="00CB78E2"/>
    <w:rsid w:val="00CB7C49"/>
    <w:rsid w:val="00CC035B"/>
    <w:rsid w:val="00CC0381"/>
    <w:rsid w:val="00CC0571"/>
    <w:rsid w:val="00CC0A31"/>
    <w:rsid w:val="00CC1F1D"/>
    <w:rsid w:val="00CC2358"/>
    <w:rsid w:val="00CC2B93"/>
    <w:rsid w:val="00CC2FE4"/>
    <w:rsid w:val="00CC3200"/>
    <w:rsid w:val="00CC3638"/>
    <w:rsid w:val="00CC482B"/>
    <w:rsid w:val="00CC48AD"/>
    <w:rsid w:val="00CC57F5"/>
    <w:rsid w:val="00CC5BFA"/>
    <w:rsid w:val="00CC6BE2"/>
    <w:rsid w:val="00CC6F60"/>
    <w:rsid w:val="00CC74CC"/>
    <w:rsid w:val="00CD0430"/>
    <w:rsid w:val="00CD0947"/>
    <w:rsid w:val="00CD0A9F"/>
    <w:rsid w:val="00CD12F4"/>
    <w:rsid w:val="00CD23A9"/>
    <w:rsid w:val="00CD2EA2"/>
    <w:rsid w:val="00CD37A8"/>
    <w:rsid w:val="00CD389A"/>
    <w:rsid w:val="00CD3964"/>
    <w:rsid w:val="00CD4750"/>
    <w:rsid w:val="00CD7314"/>
    <w:rsid w:val="00CD7E56"/>
    <w:rsid w:val="00CE034C"/>
    <w:rsid w:val="00CE0C7B"/>
    <w:rsid w:val="00CE0F46"/>
    <w:rsid w:val="00CE1263"/>
    <w:rsid w:val="00CE15BF"/>
    <w:rsid w:val="00CE1806"/>
    <w:rsid w:val="00CE269E"/>
    <w:rsid w:val="00CE30AD"/>
    <w:rsid w:val="00CE4F30"/>
    <w:rsid w:val="00CE5EEB"/>
    <w:rsid w:val="00CE62C2"/>
    <w:rsid w:val="00CE70FB"/>
    <w:rsid w:val="00CF04E7"/>
    <w:rsid w:val="00CF1252"/>
    <w:rsid w:val="00CF49E2"/>
    <w:rsid w:val="00CF5407"/>
    <w:rsid w:val="00CF5410"/>
    <w:rsid w:val="00CF5E47"/>
    <w:rsid w:val="00CF619D"/>
    <w:rsid w:val="00CF6926"/>
    <w:rsid w:val="00CF7522"/>
    <w:rsid w:val="00D00335"/>
    <w:rsid w:val="00D0085E"/>
    <w:rsid w:val="00D0147D"/>
    <w:rsid w:val="00D0148A"/>
    <w:rsid w:val="00D01663"/>
    <w:rsid w:val="00D0256C"/>
    <w:rsid w:val="00D027B0"/>
    <w:rsid w:val="00D029F7"/>
    <w:rsid w:val="00D02AAD"/>
    <w:rsid w:val="00D02ACD"/>
    <w:rsid w:val="00D02E1B"/>
    <w:rsid w:val="00D0322E"/>
    <w:rsid w:val="00D04576"/>
    <w:rsid w:val="00D0493F"/>
    <w:rsid w:val="00D056E4"/>
    <w:rsid w:val="00D10EDE"/>
    <w:rsid w:val="00D11AB4"/>
    <w:rsid w:val="00D1200C"/>
    <w:rsid w:val="00D127E5"/>
    <w:rsid w:val="00D12914"/>
    <w:rsid w:val="00D132C5"/>
    <w:rsid w:val="00D13FDE"/>
    <w:rsid w:val="00D141C4"/>
    <w:rsid w:val="00D142A0"/>
    <w:rsid w:val="00D1611D"/>
    <w:rsid w:val="00D16BB8"/>
    <w:rsid w:val="00D170EA"/>
    <w:rsid w:val="00D17AC0"/>
    <w:rsid w:val="00D17F24"/>
    <w:rsid w:val="00D20A7B"/>
    <w:rsid w:val="00D20F85"/>
    <w:rsid w:val="00D22E97"/>
    <w:rsid w:val="00D23A19"/>
    <w:rsid w:val="00D249AF"/>
    <w:rsid w:val="00D25ED3"/>
    <w:rsid w:val="00D26AD3"/>
    <w:rsid w:val="00D26EEE"/>
    <w:rsid w:val="00D307B7"/>
    <w:rsid w:val="00D30F4F"/>
    <w:rsid w:val="00D3134E"/>
    <w:rsid w:val="00D315CB"/>
    <w:rsid w:val="00D317FF"/>
    <w:rsid w:val="00D31A81"/>
    <w:rsid w:val="00D31BB7"/>
    <w:rsid w:val="00D33523"/>
    <w:rsid w:val="00D3360B"/>
    <w:rsid w:val="00D34079"/>
    <w:rsid w:val="00D34810"/>
    <w:rsid w:val="00D35FFE"/>
    <w:rsid w:val="00D36565"/>
    <w:rsid w:val="00D36B01"/>
    <w:rsid w:val="00D36DD7"/>
    <w:rsid w:val="00D37A0B"/>
    <w:rsid w:val="00D40D2C"/>
    <w:rsid w:val="00D41DF8"/>
    <w:rsid w:val="00D4229E"/>
    <w:rsid w:val="00D42968"/>
    <w:rsid w:val="00D43A54"/>
    <w:rsid w:val="00D43A5A"/>
    <w:rsid w:val="00D43E79"/>
    <w:rsid w:val="00D44447"/>
    <w:rsid w:val="00D4460C"/>
    <w:rsid w:val="00D45FC7"/>
    <w:rsid w:val="00D46511"/>
    <w:rsid w:val="00D507E3"/>
    <w:rsid w:val="00D51C11"/>
    <w:rsid w:val="00D52BA7"/>
    <w:rsid w:val="00D53296"/>
    <w:rsid w:val="00D53F01"/>
    <w:rsid w:val="00D543D0"/>
    <w:rsid w:val="00D5543D"/>
    <w:rsid w:val="00D5545D"/>
    <w:rsid w:val="00D556C9"/>
    <w:rsid w:val="00D55736"/>
    <w:rsid w:val="00D55F88"/>
    <w:rsid w:val="00D56A8D"/>
    <w:rsid w:val="00D56FE3"/>
    <w:rsid w:val="00D56FEA"/>
    <w:rsid w:val="00D5712D"/>
    <w:rsid w:val="00D57304"/>
    <w:rsid w:val="00D57808"/>
    <w:rsid w:val="00D57B6C"/>
    <w:rsid w:val="00D609D4"/>
    <w:rsid w:val="00D615ED"/>
    <w:rsid w:val="00D618F6"/>
    <w:rsid w:val="00D61C6B"/>
    <w:rsid w:val="00D61CD2"/>
    <w:rsid w:val="00D623F3"/>
    <w:rsid w:val="00D62DFB"/>
    <w:rsid w:val="00D6526A"/>
    <w:rsid w:val="00D6592E"/>
    <w:rsid w:val="00D66009"/>
    <w:rsid w:val="00D6619F"/>
    <w:rsid w:val="00D66F38"/>
    <w:rsid w:val="00D67330"/>
    <w:rsid w:val="00D67378"/>
    <w:rsid w:val="00D6758A"/>
    <w:rsid w:val="00D67627"/>
    <w:rsid w:val="00D67D4D"/>
    <w:rsid w:val="00D7073A"/>
    <w:rsid w:val="00D70B7C"/>
    <w:rsid w:val="00D710D6"/>
    <w:rsid w:val="00D7180A"/>
    <w:rsid w:val="00D71817"/>
    <w:rsid w:val="00D71FB5"/>
    <w:rsid w:val="00D72A4C"/>
    <w:rsid w:val="00D72F8E"/>
    <w:rsid w:val="00D72FDA"/>
    <w:rsid w:val="00D73817"/>
    <w:rsid w:val="00D74BC1"/>
    <w:rsid w:val="00D751BD"/>
    <w:rsid w:val="00D7623F"/>
    <w:rsid w:val="00D763D1"/>
    <w:rsid w:val="00D76DF9"/>
    <w:rsid w:val="00D8033D"/>
    <w:rsid w:val="00D80359"/>
    <w:rsid w:val="00D808F0"/>
    <w:rsid w:val="00D80B73"/>
    <w:rsid w:val="00D8242A"/>
    <w:rsid w:val="00D82829"/>
    <w:rsid w:val="00D82F56"/>
    <w:rsid w:val="00D8425D"/>
    <w:rsid w:val="00D85D74"/>
    <w:rsid w:val="00D87622"/>
    <w:rsid w:val="00D90566"/>
    <w:rsid w:val="00D90575"/>
    <w:rsid w:val="00D90A6A"/>
    <w:rsid w:val="00D91633"/>
    <w:rsid w:val="00D91713"/>
    <w:rsid w:val="00D9295F"/>
    <w:rsid w:val="00D92CA2"/>
    <w:rsid w:val="00D9393A"/>
    <w:rsid w:val="00D941D8"/>
    <w:rsid w:val="00D976D6"/>
    <w:rsid w:val="00DA00A3"/>
    <w:rsid w:val="00DA00ED"/>
    <w:rsid w:val="00DA0769"/>
    <w:rsid w:val="00DA0841"/>
    <w:rsid w:val="00DA0D55"/>
    <w:rsid w:val="00DA1555"/>
    <w:rsid w:val="00DA165C"/>
    <w:rsid w:val="00DA2303"/>
    <w:rsid w:val="00DA235D"/>
    <w:rsid w:val="00DA2CCE"/>
    <w:rsid w:val="00DA3103"/>
    <w:rsid w:val="00DA3401"/>
    <w:rsid w:val="00DA39B6"/>
    <w:rsid w:val="00DA44F0"/>
    <w:rsid w:val="00DA5245"/>
    <w:rsid w:val="00DA6D10"/>
    <w:rsid w:val="00DA783B"/>
    <w:rsid w:val="00DB106A"/>
    <w:rsid w:val="00DB21D3"/>
    <w:rsid w:val="00DB2473"/>
    <w:rsid w:val="00DB27D7"/>
    <w:rsid w:val="00DB2D12"/>
    <w:rsid w:val="00DB2DCB"/>
    <w:rsid w:val="00DB3759"/>
    <w:rsid w:val="00DB3B77"/>
    <w:rsid w:val="00DB3C76"/>
    <w:rsid w:val="00DB664D"/>
    <w:rsid w:val="00DB6954"/>
    <w:rsid w:val="00DB697C"/>
    <w:rsid w:val="00DB6A32"/>
    <w:rsid w:val="00DC120F"/>
    <w:rsid w:val="00DC281A"/>
    <w:rsid w:val="00DC2BD4"/>
    <w:rsid w:val="00DC2DB9"/>
    <w:rsid w:val="00DC2FB3"/>
    <w:rsid w:val="00DC348B"/>
    <w:rsid w:val="00DC38A1"/>
    <w:rsid w:val="00DC4524"/>
    <w:rsid w:val="00DD070E"/>
    <w:rsid w:val="00DD1E2D"/>
    <w:rsid w:val="00DD3C01"/>
    <w:rsid w:val="00DD5405"/>
    <w:rsid w:val="00DD5D69"/>
    <w:rsid w:val="00DD6C17"/>
    <w:rsid w:val="00DE0092"/>
    <w:rsid w:val="00DE2759"/>
    <w:rsid w:val="00DE2B30"/>
    <w:rsid w:val="00DE2C16"/>
    <w:rsid w:val="00DE2F90"/>
    <w:rsid w:val="00DE362B"/>
    <w:rsid w:val="00DE4089"/>
    <w:rsid w:val="00DE4F55"/>
    <w:rsid w:val="00DE5C9C"/>
    <w:rsid w:val="00DE5D66"/>
    <w:rsid w:val="00DE5F5A"/>
    <w:rsid w:val="00DE70E7"/>
    <w:rsid w:val="00DE733A"/>
    <w:rsid w:val="00DE7560"/>
    <w:rsid w:val="00DE7859"/>
    <w:rsid w:val="00DE7DA3"/>
    <w:rsid w:val="00DF0F2E"/>
    <w:rsid w:val="00DF14FB"/>
    <w:rsid w:val="00DF1968"/>
    <w:rsid w:val="00DF1A57"/>
    <w:rsid w:val="00DF1FAA"/>
    <w:rsid w:val="00DF22F6"/>
    <w:rsid w:val="00DF28ED"/>
    <w:rsid w:val="00DF2DCA"/>
    <w:rsid w:val="00DF2EFD"/>
    <w:rsid w:val="00DF386C"/>
    <w:rsid w:val="00DF38CA"/>
    <w:rsid w:val="00DF3B53"/>
    <w:rsid w:val="00DF4C4D"/>
    <w:rsid w:val="00DF4D34"/>
    <w:rsid w:val="00DF5044"/>
    <w:rsid w:val="00DF589E"/>
    <w:rsid w:val="00DF5BAE"/>
    <w:rsid w:val="00DF7119"/>
    <w:rsid w:val="00DF77CC"/>
    <w:rsid w:val="00DF7DF4"/>
    <w:rsid w:val="00E003DA"/>
    <w:rsid w:val="00E017F3"/>
    <w:rsid w:val="00E01EE1"/>
    <w:rsid w:val="00E022A1"/>
    <w:rsid w:val="00E02320"/>
    <w:rsid w:val="00E0246B"/>
    <w:rsid w:val="00E02B0F"/>
    <w:rsid w:val="00E0427F"/>
    <w:rsid w:val="00E0453C"/>
    <w:rsid w:val="00E05543"/>
    <w:rsid w:val="00E063E8"/>
    <w:rsid w:val="00E06A09"/>
    <w:rsid w:val="00E06A14"/>
    <w:rsid w:val="00E10647"/>
    <w:rsid w:val="00E11181"/>
    <w:rsid w:val="00E117CD"/>
    <w:rsid w:val="00E117DE"/>
    <w:rsid w:val="00E12392"/>
    <w:rsid w:val="00E12B11"/>
    <w:rsid w:val="00E12D99"/>
    <w:rsid w:val="00E1395C"/>
    <w:rsid w:val="00E15424"/>
    <w:rsid w:val="00E177A8"/>
    <w:rsid w:val="00E21CC2"/>
    <w:rsid w:val="00E21DD1"/>
    <w:rsid w:val="00E22AB4"/>
    <w:rsid w:val="00E22CE4"/>
    <w:rsid w:val="00E22E83"/>
    <w:rsid w:val="00E23362"/>
    <w:rsid w:val="00E233DB"/>
    <w:rsid w:val="00E23D0B"/>
    <w:rsid w:val="00E242A4"/>
    <w:rsid w:val="00E244CA"/>
    <w:rsid w:val="00E24543"/>
    <w:rsid w:val="00E25585"/>
    <w:rsid w:val="00E25AA9"/>
    <w:rsid w:val="00E26263"/>
    <w:rsid w:val="00E26485"/>
    <w:rsid w:val="00E26505"/>
    <w:rsid w:val="00E26FBB"/>
    <w:rsid w:val="00E274C6"/>
    <w:rsid w:val="00E30162"/>
    <w:rsid w:val="00E315D7"/>
    <w:rsid w:val="00E31703"/>
    <w:rsid w:val="00E329AE"/>
    <w:rsid w:val="00E332A1"/>
    <w:rsid w:val="00E34105"/>
    <w:rsid w:val="00E34BCF"/>
    <w:rsid w:val="00E34E3A"/>
    <w:rsid w:val="00E359E2"/>
    <w:rsid w:val="00E36528"/>
    <w:rsid w:val="00E36AB6"/>
    <w:rsid w:val="00E379F5"/>
    <w:rsid w:val="00E37CB5"/>
    <w:rsid w:val="00E407B5"/>
    <w:rsid w:val="00E410BE"/>
    <w:rsid w:val="00E41706"/>
    <w:rsid w:val="00E419E3"/>
    <w:rsid w:val="00E42975"/>
    <w:rsid w:val="00E434C9"/>
    <w:rsid w:val="00E43B59"/>
    <w:rsid w:val="00E445C4"/>
    <w:rsid w:val="00E45DB3"/>
    <w:rsid w:val="00E462E0"/>
    <w:rsid w:val="00E465BD"/>
    <w:rsid w:val="00E46AEF"/>
    <w:rsid w:val="00E46EC2"/>
    <w:rsid w:val="00E50CBC"/>
    <w:rsid w:val="00E515DF"/>
    <w:rsid w:val="00E52DB9"/>
    <w:rsid w:val="00E531B3"/>
    <w:rsid w:val="00E53D1B"/>
    <w:rsid w:val="00E53E05"/>
    <w:rsid w:val="00E54A21"/>
    <w:rsid w:val="00E550B5"/>
    <w:rsid w:val="00E563C0"/>
    <w:rsid w:val="00E568C3"/>
    <w:rsid w:val="00E57C15"/>
    <w:rsid w:val="00E57D10"/>
    <w:rsid w:val="00E57EA0"/>
    <w:rsid w:val="00E60363"/>
    <w:rsid w:val="00E64317"/>
    <w:rsid w:val="00E64E5D"/>
    <w:rsid w:val="00E6514B"/>
    <w:rsid w:val="00E659CC"/>
    <w:rsid w:val="00E660AC"/>
    <w:rsid w:val="00E66CB6"/>
    <w:rsid w:val="00E67BC7"/>
    <w:rsid w:val="00E67ED8"/>
    <w:rsid w:val="00E71C2A"/>
    <w:rsid w:val="00E74344"/>
    <w:rsid w:val="00E7499D"/>
    <w:rsid w:val="00E76059"/>
    <w:rsid w:val="00E76945"/>
    <w:rsid w:val="00E7729F"/>
    <w:rsid w:val="00E77D0B"/>
    <w:rsid w:val="00E77D95"/>
    <w:rsid w:val="00E80EB7"/>
    <w:rsid w:val="00E819EB"/>
    <w:rsid w:val="00E81DF0"/>
    <w:rsid w:val="00E82381"/>
    <w:rsid w:val="00E828C1"/>
    <w:rsid w:val="00E848F6"/>
    <w:rsid w:val="00E84AB2"/>
    <w:rsid w:val="00E84B3D"/>
    <w:rsid w:val="00E86EEF"/>
    <w:rsid w:val="00E872FC"/>
    <w:rsid w:val="00E8787B"/>
    <w:rsid w:val="00E901C3"/>
    <w:rsid w:val="00E90C6F"/>
    <w:rsid w:val="00E91468"/>
    <w:rsid w:val="00E9169B"/>
    <w:rsid w:val="00E9193E"/>
    <w:rsid w:val="00E91A79"/>
    <w:rsid w:val="00E926BD"/>
    <w:rsid w:val="00E94DB6"/>
    <w:rsid w:val="00E95180"/>
    <w:rsid w:val="00E963EA"/>
    <w:rsid w:val="00E96540"/>
    <w:rsid w:val="00E96790"/>
    <w:rsid w:val="00E96CC1"/>
    <w:rsid w:val="00E9708B"/>
    <w:rsid w:val="00E974AF"/>
    <w:rsid w:val="00E97A85"/>
    <w:rsid w:val="00EA077F"/>
    <w:rsid w:val="00EA0AB5"/>
    <w:rsid w:val="00EA1183"/>
    <w:rsid w:val="00EA24CB"/>
    <w:rsid w:val="00EA285C"/>
    <w:rsid w:val="00EA3B2C"/>
    <w:rsid w:val="00EA4351"/>
    <w:rsid w:val="00EA451C"/>
    <w:rsid w:val="00EA469D"/>
    <w:rsid w:val="00EA6AB3"/>
    <w:rsid w:val="00EB026F"/>
    <w:rsid w:val="00EB0E1B"/>
    <w:rsid w:val="00EB1054"/>
    <w:rsid w:val="00EB1BBE"/>
    <w:rsid w:val="00EB28EC"/>
    <w:rsid w:val="00EB2E50"/>
    <w:rsid w:val="00EB5ACB"/>
    <w:rsid w:val="00EC012A"/>
    <w:rsid w:val="00EC053A"/>
    <w:rsid w:val="00EC1060"/>
    <w:rsid w:val="00EC1061"/>
    <w:rsid w:val="00EC1A60"/>
    <w:rsid w:val="00EC20F5"/>
    <w:rsid w:val="00EC4AF9"/>
    <w:rsid w:val="00EC5263"/>
    <w:rsid w:val="00EC6FB1"/>
    <w:rsid w:val="00EC76B6"/>
    <w:rsid w:val="00ED00D8"/>
    <w:rsid w:val="00ED03AA"/>
    <w:rsid w:val="00ED185A"/>
    <w:rsid w:val="00ED24FB"/>
    <w:rsid w:val="00ED5E9B"/>
    <w:rsid w:val="00ED6224"/>
    <w:rsid w:val="00ED645D"/>
    <w:rsid w:val="00ED7979"/>
    <w:rsid w:val="00EE0099"/>
    <w:rsid w:val="00EE0749"/>
    <w:rsid w:val="00EE08FE"/>
    <w:rsid w:val="00EE1204"/>
    <w:rsid w:val="00EE213C"/>
    <w:rsid w:val="00EE2ABB"/>
    <w:rsid w:val="00EE2EA1"/>
    <w:rsid w:val="00EE4541"/>
    <w:rsid w:val="00EE6189"/>
    <w:rsid w:val="00EE649E"/>
    <w:rsid w:val="00EE66AB"/>
    <w:rsid w:val="00EE7120"/>
    <w:rsid w:val="00EF03E9"/>
    <w:rsid w:val="00EF0705"/>
    <w:rsid w:val="00EF0A9E"/>
    <w:rsid w:val="00EF0EC1"/>
    <w:rsid w:val="00EF0FD1"/>
    <w:rsid w:val="00EF144D"/>
    <w:rsid w:val="00EF1C6D"/>
    <w:rsid w:val="00EF29D9"/>
    <w:rsid w:val="00EF692E"/>
    <w:rsid w:val="00EF6AA0"/>
    <w:rsid w:val="00EF6D24"/>
    <w:rsid w:val="00EF796E"/>
    <w:rsid w:val="00F000D0"/>
    <w:rsid w:val="00F00543"/>
    <w:rsid w:val="00F00B7E"/>
    <w:rsid w:val="00F00C1D"/>
    <w:rsid w:val="00F01065"/>
    <w:rsid w:val="00F01108"/>
    <w:rsid w:val="00F02FC9"/>
    <w:rsid w:val="00F03C54"/>
    <w:rsid w:val="00F050DD"/>
    <w:rsid w:val="00F05FEC"/>
    <w:rsid w:val="00F0621B"/>
    <w:rsid w:val="00F0630F"/>
    <w:rsid w:val="00F06E73"/>
    <w:rsid w:val="00F075DF"/>
    <w:rsid w:val="00F113F3"/>
    <w:rsid w:val="00F13338"/>
    <w:rsid w:val="00F14041"/>
    <w:rsid w:val="00F145C0"/>
    <w:rsid w:val="00F15977"/>
    <w:rsid w:val="00F16F07"/>
    <w:rsid w:val="00F206D3"/>
    <w:rsid w:val="00F2134D"/>
    <w:rsid w:val="00F22BFA"/>
    <w:rsid w:val="00F22F94"/>
    <w:rsid w:val="00F231AA"/>
    <w:rsid w:val="00F2358E"/>
    <w:rsid w:val="00F235F8"/>
    <w:rsid w:val="00F23D11"/>
    <w:rsid w:val="00F24A75"/>
    <w:rsid w:val="00F24B64"/>
    <w:rsid w:val="00F251A8"/>
    <w:rsid w:val="00F25915"/>
    <w:rsid w:val="00F26299"/>
    <w:rsid w:val="00F26AFB"/>
    <w:rsid w:val="00F26E92"/>
    <w:rsid w:val="00F2729D"/>
    <w:rsid w:val="00F277FA"/>
    <w:rsid w:val="00F278A9"/>
    <w:rsid w:val="00F27C42"/>
    <w:rsid w:val="00F27E9F"/>
    <w:rsid w:val="00F30A38"/>
    <w:rsid w:val="00F31734"/>
    <w:rsid w:val="00F32F57"/>
    <w:rsid w:val="00F35608"/>
    <w:rsid w:val="00F363A2"/>
    <w:rsid w:val="00F377D7"/>
    <w:rsid w:val="00F37F9F"/>
    <w:rsid w:val="00F40349"/>
    <w:rsid w:val="00F412D8"/>
    <w:rsid w:val="00F417D5"/>
    <w:rsid w:val="00F4263F"/>
    <w:rsid w:val="00F436AE"/>
    <w:rsid w:val="00F444D9"/>
    <w:rsid w:val="00F44879"/>
    <w:rsid w:val="00F44A77"/>
    <w:rsid w:val="00F44DD2"/>
    <w:rsid w:val="00F457E2"/>
    <w:rsid w:val="00F4653B"/>
    <w:rsid w:val="00F468A3"/>
    <w:rsid w:val="00F472D4"/>
    <w:rsid w:val="00F47922"/>
    <w:rsid w:val="00F47B5C"/>
    <w:rsid w:val="00F50562"/>
    <w:rsid w:val="00F50E4C"/>
    <w:rsid w:val="00F515B8"/>
    <w:rsid w:val="00F525E8"/>
    <w:rsid w:val="00F528AB"/>
    <w:rsid w:val="00F52DBB"/>
    <w:rsid w:val="00F53A00"/>
    <w:rsid w:val="00F53B3C"/>
    <w:rsid w:val="00F543DB"/>
    <w:rsid w:val="00F54CA8"/>
    <w:rsid w:val="00F55F0E"/>
    <w:rsid w:val="00F601BE"/>
    <w:rsid w:val="00F60699"/>
    <w:rsid w:val="00F60C08"/>
    <w:rsid w:val="00F614DD"/>
    <w:rsid w:val="00F624FF"/>
    <w:rsid w:val="00F6254C"/>
    <w:rsid w:val="00F62667"/>
    <w:rsid w:val="00F62979"/>
    <w:rsid w:val="00F63BD5"/>
    <w:rsid w:val="00F63E64"/>
    <w:rsid w:val="00F64A0D"/>
    <w:rsid w:val="00F652C1"/>
    <w:rsid w:val="00F65396"/>
    <w:rsid w:val="00F65CAD"/>
    <w:rsid w:val="00F66581"/>
    <w:rsid w:val="00F66F53"/>
    <w:rsid w:val="00F6777D"/>
    <w:rsid w:val="00F7083F"/>
    <w:rsid w:val="00F70BA7"/>
    <w:rsid w:val="00F70C95"/>
    <w:rsid w:val="00F71E6E"/>
    <w:rsid w:val="00F732FA"/>
    <w:rsid w:val="00F73991"/>
    <w:rsid w:val="00F73B93"/>
    <w:rsid w:val="00F73D69"/>
    <w:rsid w:val="00F7520C"/>
    <w:rsid w:val="00F7700C"/>
    <w:rsid w:val="00F773BC"/>
    <w:rsid w:val="00F8027A"/>
    <w:rsid w:val="00F8070D"/>
    <w:rsid w:val="00F81BA3"/>
    <w:rsid w:val="00F81F78"/>
    <w:rsid w:val="00F822D7"/>
    <w:rsid w:val="00F840F1"/>
    <w:rsid w:val="00F84B72"/>
    <w:rsid w:val="00F86468"/>
    <w:rsid w:val="00F869A3"/>
    <w:rsid w:val="00F90646"/>
    <w:rsid w:val="00F9064E"/>
    <w:rsid w:val="00F90C24"/>
    <w:rsid w:val="00F9138D"/>
    <w:rsid w:val="00F91525"/>
    <w:rsid w:val="00F93EF4"/>
    <w:rsid w:val="00F94691"/>
    <w:rsid w:val="00F94FC9"/>
    <w:rsid w:val="00F95CC3"/>
    <w:rsid w:val="00F96217"/>
    <w:rsid w:val="00F968F0"/>
    <w:rsid w:val="00F977D5"/>
    <w:rsid w:val="00F97A76"/>
    <w:rsid w:val="00F97E7E"/>
    <w:rsid w:val="00FA0F37"/>
    <w:rsid w:val="00FA263B"/>
    <w:rsid w:val="00FA2D09"/>
    <w:rsid w:val="00FA2DFE"/>
    <w:rsid w:val="00FA3EFA"/>
    <w:rsid w:val="00FA439E"/>
    <w:rsid w:val="00FA48FC"/>
    <w:rsid w:val="00FA531C"/>
    <w:rsid w:val="00FA5582"/>
    <w:rsid w:val="00FA5D28"/>
    <w:rsid w:val="00FA64E7"/>
    <w:rsid w:val="00FA66A5"/>
    <w:rsid w:val="00FA6BF1"/>
    <w:rsid w:val="00FA72E2"/>
    <w:rsid w:val="00FA7A32"/>
    <w:rsid w:val="00FB01F4"/>
    <w:rsid w:val="00FB0C63"/>
    <w:rsid w:val="00FB158A"/>
    <w:rsid w:val="00FB2B9D"/>
    <w:rsid w:val="00FB2E13"/>
    <w:rsid w:val="00FB3D0C"/>
    <w:rsid w:val="00FB4482"/>
    <w:rsid w:val="00FB4F40"/>
    <w:rsid w:val="00FB66F6"/>
    <w:rsid w:val="00FB6947"/>
    <w:rsid w:val="00FB69DD"/>
    <w:rsid w:val="00FB7675"/>
    <w:rsid w:val="00FB7A18"/>
    <w:rsid w:val="00FC03B3"/>
    <w:rsid w:val="00FC06F1"/>
    <w:rsid w:val="00FC1723"/>
    <w:rsid w:val="00FC1989"/>
    <w:rsid w:val="00FC1ADD"/>
    <w:rsid w:val="00FC2420"/>
    <w:rsid w:val="00FC2768"/>
    <w:rsid w:val="00FC2B95"/>
    <w:rsid w:val="00FC2CC4"/>
    <w:rsid w:val="00FC3CA0"/>
    <w:rsid w:val="00FC448F"/>
    <w:rsid w:val="00FC49B2"/>
    <w:rsid w:val="00FC60D0"/>
    <w:rsid w:val="00FC7B46"/>
    <w:rsid w:val="00FD06FC"/>
    <w:rsid w:val="00FD261D"/>
    <w:rsid w:val="00FD3563"/>
    <w:rsid w:val="00FD3AEA"/>
    <w:rsid w:val="00FD3F38"/>
    <w:rsid w:val="00FD4118"/>
    <w:rsid w:val="00FD4F64"/>
    <w:rsid w:val="00FD526E"/>
    <w:rsid w:val="00FD66DB"/>
    <w:rsid w:val="00FD6D14"/>
    <w:rsid w:val="00FD7A44"/>
    <w:rsid w:val="00FD7AC0"/>
    <w:rsid w:val="00FE048D"/>
    <w:rsid w:val="00FE1551"/>
    <w:rsid w:val="00FE1F63"/>
    <w:rsid w:val="00FE2024"/>
    <w:rsid w:val="00FE20B3"/>
    <w:rsid w:val="00FE2284"/>
    <w:rsid w:val="00FE276F"/>
    <w:rsid w:val="00FE2824"/>
    <w:rsid w:val="00FE2E4C"/>
    <w:rsid w:val="00FE38F9"/>
    <w:rsid w:val="00FE3907"/>
    <w:rsid w:val="00FE4ACD"/>
    <w:rsid w:val="00FE4E80"/>
    <w:rsid w:val="00FE5F48"/>
    <w:rsid w:val="00FE77DD"/>
    <w:rsid w:val="00FE7A5B"/>
    <w:rsid w:val="00FE7D99"/>
    <w:rsid w:val="00FF0288"/>
    <w:rsid w:val="00FF0438"/>
    <w:rsid w:val="00FF04F3"/>
    <w:rsid w:val="00FF0BC8"/>
    <w:rsid w:val="00FF0EA4"/>
    <w:rsid w:val="00FF17EA"/>
    <w:rsid w:val="00FF1C7D"/>
    <w:rsid w:val="00FF1DDF"/>
    <w:rsid w:val="00FF20EE"/>
    <w:rsid w:val="00FF3555"/>
    <w:rsid w:val="00FF391C"/>
    <w:rsid w:val="00FF5B79"/>
    <w:rsid w:val="00FF5EBC"/>
    <w:rsid w:val="00FF6AE7"/>
    <w:rsid w:val="00FF6C53"/>
    <w:rsid w:val="00FF6FFB"/>
    <w:rsid w:val="00FF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BD87B"/>
  <w15:docId w15:val="{674CD1FA-55CA-4CB9-9C29-1A475564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2554C5"/>
    <w:pPr>
      <w:widowControl w:val="0"/>
      <w:spacing w:line="300" w:lineRule="auto"/>
      <w:ind w:firstLineChars="200" w:firstLine="20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2"/>
    <w:link w:val="12"/>
    <w:uiPriority w:val="9"/>
    <w:qFormat/>
    <w:rsid w:val="00A26C37"/>
    <w:pPr>
      <w:keepNext/>
      <w:keepLines/>
      <w:pageBreakBefore/>
      <w:widowControl w:val="0"/>
      <w:numPr>
        <w:numId w:val="10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2"/>
    <w:link w:val="21"/>
    <w:uiPriority w:val="9"/>
    <w:qFormat/>
    <w:rsid w:val="00A26C37"/>
    <w:pPr>
      <w:keepNext/>
      <w:keepLines/>
      <w:numPr>
        <w:ilvl w:val="1"/>
        <w:numId w:val="10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2"/>
    <w:link w:val="30"/>
    <w:uiPriority w:val="9"/>
    <w:qFormat/>
    <w:rsid w:val="008E0A9C"/>
    <w:pPr>
      <w:keepNext/>
      <w:keepLines/>
      <w:numPr>
        <w:ilvl w:val="2"/>
        <w:numId w:val="10"/>
      </w:numPr>
      <w:snapToGrid w:val="0"/>
      <w:spacing w:before="160" w:after="160" w:line="288" w:lineRule="auto"/>
      <w:ind w:left="720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2"/>
    <w:link w:val="40"/>
    <w:uiPriority w:val="9"/>
    <w:unhideWhenUsed/>
    <w:qFormat/>
    <w:rsid w:val="005B6DEA"/>
    <w:pPr>
      <w:keepNext/>
      <w:keepLines/>
      <w:numPr>
        <w:ilvl w:val="3"/>
        <w:numId w:val="10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2"/>
    <w:link w:val="50"/>
    <w:uiPriority w:val="9"/>
    <w:unhideWhenUsed/>
    <w:qFormat/>
    <w:rsid w:val="00A26C37"/>
    <w:pPr>
      <w:keepNext/>
      <w:keepLines/>
      <w:numPr>
        <w:ilvl w:val="4"/>
        <w:numId w:val="10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2"/>
    <w:link w:val="60"/>
    <w:uiPriority w:val="9"/>
    <w:unhideWhenUsed/>
    <w:qFormat/>
    <w:rsid w:val="00A26C37"/>
    <w:pPr>
      <w:keepNext/>
      <w:keepLines/>
      <w:numPr>
        <w:ilvl w:val="5"/>
        <w:numId w:val="10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2"/>
    <w:next w:val="a2"/>
    <w:link w:val="70"/>
    <w:uiPriority w:val="9"/>
    <w:unhideWhenUsed/>
    <w:qFormat/>
    <w:rsid w:val="00F14041"/>
    <w:pPr>
      <w:keepNext/>
      <w:keepLines/>
      <w:numPr>
        <w:ilvl w:val="6"/>
        <w:numId w:val="10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2"/>
    <w:next w:val="a2"/>
    <w:link w:val="80"/>
    <w:uiPriority w:val="9"/>
    <w:unhideWhenUsed/>
    <w:qFormat/>
    <w:rsid w:val="00F14041"/>
    <w:pPr>
      <w:keepNext/>
      <w:keepLines/>
      <w:numPr>
        <w:ilvl w:val="7"/>
        <w:numId w:val="10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2"/>
    <w:next w:val="a2"/>
    <w:link w:val="90"/>
    <w:uiPriority w:val="9"/>
    <w:unhideWhenUsed/>
    <w:qFormat/>
    <w:rsid w:val="00F14041"/>
    <w:pPr>
      <w:keepNext/>
      <w:keepLines/>
      <w:numPr>
        <w:ilvl w:val="8"/>
        <w:numId w:val="10"/>
      </w:numPr>
      <w:snapToGrid w:val="0"/>
      <w:spacing w:before="240" w:after="64" w:line="320" w:lineRule="auto"/>
      <w:ind w:firstLineChars="0" w:firstLine="0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aliases w:val="书名,章"/>
    <w:next w:val="a2"/>
    <w:link w:val="a7"/>
    <w:qFormat/>
    <w:rsid w:val="00995CD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7">
    <w:name w:val="标题 字符"/>
    <w:aliases w:val="书名 字符,章 字符"/>
    <w:basedOn w:val="a3"/>
    <w:link w:val="a6"/>
    <w:qFormat/>
    <w:rsid w:val="00995CD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2">
    <w:name w:val="标题 1 字符"/>
    <w:basedOn w:val="a3"/>
    <w:link w:val="1"/>
    <w:uiPriority w:val="9"/>
    <w:qFormat/>
    <w:rsid w:val="00A26C37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1">
    <w:name w:val="标题 2 字符"/>
    <w:basedOn w:val="a3"/>
    <w:link w:val="2"/>
    <w:uiPriority w:val="9"/>
    <w:qFormat/>
    <w:rsid w:val="00A26C37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3"/>
    <w:link w:val="3"/>
    <w:uiPriority w:val="9"/>
    <w:qFormat/>
    <w:rsid w:val="008E0A9C"/>
    <w:rPr>
      <w:rFonts w:ascii="Times New Roman" w:eastAsia="宋体" w:hAnsi="Times New Roman" w:cs="Times New Roman"/>
      <w:b/>
      <w:sz w:val="32"/>
      <w:szCs w:val="24"/>
    </w:rPr>
  </w:style>
  <w:style w:type="paragraph" w:styleId="a8">
    <w:name w:val="caption"/>
    <w:next w:val="a2"/>
    <w:link w:val="a9"/>
    <w:uiPriority w:val="99"/>
    <w:qFormat/>
    <w:rsid w:val="00560A30"/>
    <w:pPr>
      <w:snapToGrid w:val="0"/>
      <w:spacing w:afterLines="50" w:after="50" w:line="300" w:lineRule="auto"/>
      <w:jc w:val="center"/>
    </w:pPr>
    <w:rPr>
      <w:rFonts w:ascii="Arial" w:eastAsia="宋体" w:hAnsi="Arial" w:cs="Times New Roman"/>
      <w:sz w:val="18"/>
      <w:szCs w:val="24"/>
    </w:rPr>
  </w:style>
  <w:style w:type="paragraph" w:customStyle="1" w:styleId="aa">
    <w:name w:val="章节导读内容"/>
    <w:basedOn w:val="a2"/>
    <w:qFormat/>
    <w:rsid w:val="007F17D3"/>
    <w:pPr>
      <w:snapToGrid w:val="0"/>
      <w:spacing w:before="240" w:after="240"/>
      <w:ind w:firstLine="566"/>
    </w:pPr>
    <w:rPr>
      <w:rFonts w:ascii="楷体" w:eastAsia="楷体" w:hAnsi="楷体" w:cs="Times New Roman"/>
      <w:szCs w:val="24"/>
    </w:rPr>
  </w:style>
  <w:style w:type="paragraph" w:styleId="a1">
    <w:name w:val="List Paragraph"/>
    <w:basedOn w:val="a2"/>
    <w:link w:val="ab"/>
    <w:uiPriority w:val="99"/>
    <w:qFormat/>
    <w:rsid w:val="007F17D3"/>
    <w:pPr>
      <w:numPr>
        <w:numId w:val="1"/>
      </w:numPr>
      <w:snapToGrid w:val="0"/>
      <w:spacing w:before="120" w:after="120"/>
      <w:ind w:firstLineChars="0" w:firstLine="0"/>
    </w:pPr>
    <w:rPr>
      <w:rFonts w:cs="Times New Roman"/>
      <w:szCs w:val="24"/>
    </w:rPr>
  </w:style>
  <w:style w:type="paragraph" w:customStyle="1" w:styleId="ac">
    <w:name w:val="图片"/>
    <w:next w:val="a2"/>
    <w:link w:val="Char"/>
    <w:qFormat/>
    <w:rsid w:val="00145DE9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 w:val="18"/>
      <w:szCs w:val="24"/>
    </w:rPr>
  </w:style>
  <w:style w:type="character" w:customStyle="1" w:styleId="Char">
    <w:name w:val="图片 Char"/>
    <w:basedOn w:val="a3"/>
    <w:link w:val="ac"/>
    <w:qFormat/>
    <w:rsid w:val="00145DE9"/>
    <w:rPr>
      <w:rFonts w:ascii="Arial" w:eastAsia="宋体" w:hAnsi="Arial" w:cs="Times New Roman"/>
      <w:noProof/>
      <w:sz w:val="18"/>
      <w:szCs w:val="24"/>
    </w:rPr>
  </w:style>
  <w:style w:type="character" w:customStyle="1" w:styleId="ab">
    <w:name w:val="列表段落 字符"/>
    <w:basedOn w:val="a3"/>
    <w:link w:val="a1"/>
    <w:uiPriority w:val="99"/>
    <w:qFormat/>
    <w:locked/>
    <w:rsid w:val="007F17D3"/>
    <w:rPr>
      <w:rFonts w:ascii="Times New Roman" w:eastAsia="宋体" w:hAnsi="Times New Roman" w:cs="Times New Roman"/>
      <w:sz w:val="24"/>
      <w:szCs w:val="24"/>
    </w:rPr>
  </w:style>
  <w:style w:type="character" w:customStyle="1" w:styleId="a9">
    <w:name w:val="题注 字符"/>
    <w:link w:val="a8"/>
    <w:uiPriority w:val="99"/>
    <w:qFormat/>
    <w:rsid w:val="00560A30"/>
    <w:rPr>
      <w:rFonts w:ascii="Arial" w:eastAsia="宋体" w:hAnsi="Arial" w:cs="Times New Roman"/>
      <w:sz w:val="18"/>
      <w:szCs w:val="24"/>
    </w:rPr>
  </w:style>
  <w:style w:type="paragraph" w:customStyle="1" w:styleId="ad">
    <w:name w:val="章节导读"/>
    <w:link w:val="ae"/>
    <w:qFormat/>
    <w:rsid w:val="00AB6296"/>
    <w:pPr>
      <w:snapToGrid w:val="0"/>
      <w:spacing w:beforeLines="50" w:before="156" w:line="300" w:lineRule="auto"/>
    </w:pPr>
    <w:rPr>
      <w:rFonts w:ascii="宋体" w:eastAsia="宋体" w:hAnsi="宋体" w:cs="Times New Roman"/>
      <w:b/>
      <w:sz w:val="24"/>
      <w:szCs w:val="24"/>
    </w:rPr>
  </w:style>
  <w:style w:type="character" w:customStyle="1" w:styleId="ae">
    <w:name w:val="章节导读 字符"/>
    <w:basedOn w:val="a3"/>
    <w:link w:val="ad"/>
    <w:qFormat/>
    <w:rsid w:val="00AB6296"/>
    <w:rPr>
      <w:rFonts w:ascii="宋体" w:eastAsia="宋体" w:hAnsi="宋体" w:cs="Times New Roman"/>
      <w:b/>
      <w:sz w:val="24"/>
      <w:szCs w:val="24"/>
    </w:rPr>
  </w:style>
  <w:style w:type="character" w:styleId="af">
    <w:name w:val="annotation reference"/>
    <w:basedOn w:val="a3"/>
    <w:uiPriority w:val="99"/>
    <w:unhideWhenUsed/>
    <w:qFormat/>
    <w:rsid w:val="00E563C0"/>
    <w:rPr>
      <w:sz w:val="21"/>
      <w:szCs w:val="21"/>
    </w:rPr>
  </w:style>
  <w:style w:type="paragraph" w:styleId="af0">
    <w:name w:val="annotation text"/>
    <w:basedOn w:val="a2"/>
    <w:link w:val="af1"/>
    <w:uiPriority w:val="99"/>
    <w:unhideWhenUsed/>
    <w:qFormat/>
    <w:rsid w:val="00E563C0"/>
    <w:pPr>
      <w:jc w:val="left"/>
    </w:pPr>
  </w:style>
  <w:style w:type="character" w:customStyle="1" w:styleId="af1">
    <w:name w:val="批注文字 字符"/>
    <w:basedOn w:val="a3"/>
    <w:link w:val="af0"/>
    <w:uiPriority w:val="99"/>
    <w:qFormat/>
    <w:rsid w:val="00E563C0"/>
  </w:style>
  <w:style w:type="paragraph" w:styleId="af2">
    <w:name w:val="annotation subject"/>
    <w:basedOn w:val="af0"/>
    <w:next w:val="af0"/>
    <w:link w:val="af3"/>
    <w:uiPriority w:val="99"/>
    <w:unhideWhenUsed/>
    <w:qFormat/>
    <w:rsid w:val="00E563C0"/>
    <w:rPr>
      <w:b/>
      <w:bCs/>
    </w:rPr>
  </w:style>
  <w:style w:type="character" w:customStyle="1" w:styleId="af3">
    <w:name w:val="批注主题 字符"/>
    <w:basedOn w:val="af1"/>
    <w:link w:val="af2"/>
    <w:uiPriority w:val="99"/>
    <w:qFormat/>
    <w:rsid w:val="00E563C0"/>
    <w:rPr>
      <w:b/>
      <w:bCs/>
    </w:rPr>
  </w:style>
  <w:style w:type="character" w:customStyle="1" w:styleId="40">
    <w:name w:val="标题 4 字符"/>
    <w:basedOn w:val="a3"/>
    <w:link w:val="4"/>
    <w:uiPriority w:val="9"/>
    <w:qFormat/>
    <w:rsid w:val="005B6DEA"/>
    <w:rPr>
      <w:rFonts w:ascii="Times New Roman" w:eastAsia="宋体" w:hAnsi="Times New Roman" w:cstheme="majorBidi"/>
      <w:b/>
      <w:bCs/>
      <w:sz w:val="30"/>
      <w:szCs w:val="28"/>
    </w:rPr>
  </w:style>
  <w:style w:type="character" w:styleId="af4">
    <w:name w:val="Hyperlink"/>
    <w:basedOn w:val="a3"/>
    <w:uiPriority w:val="99"/>
    <w:unhideWhenUsed/>
    <w:qFormat/>
    <w:rsid w:val="00B22B7D"/>
    <w:rPr>
      <w:color w:val="0563C1" w:themeColor="hyperlink"/>
      <w:u w:val="single"/>
    </w:rPr>
  </w:style>
  <w:style w:type="character" w:customStyle="1" w:styleId="13">
    <w:name w:val="未处理的提及1"/>
    <w:basedOn w:val="a3"/>
    <w:uiPriority w:val="99"/>
    <w:semiHidden/>
    <w:unhideWhenUsed/>
    <w:rsid w:val="00B22B7D"/>
    <w:rPr>
      <w:color w:val="605E5C"/>
      <w:shd w:val="clear" w:color="auto" w:fill="E1DFDD"/>
    </w:rPr>
  </w:style>
  <w:style w:type="paragraph" w:styleId="af5">
    <w:name w:val="header"/>
    <w:basedOn w:val="a2"/>
    <w:link w:val="af6"/>
    <w:uiPriority w:val="99"/>
    <w:unhideWhenUsed/>
    <w:qFormat/>
    <w:rsid w:val="001408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6">
    <w:name w:val="页眉 字符"/>
    <w:basedOn w:val="a3"/>
    <w:link w:val="af5"/>
    <w:uiPriority w:val="99"/>
    <w:qFormat/>
    <w:rsid w:val="001408C9"/>
    <w:rPr>
      <w:sz w:val="18"/>
      <w:szCs w:val="18"/>
    </w:rPr>
  </w:style>
  <w:style w:type="paragraph" w:styleId="af7">
    <w:name w:val="footer"/>
    <w:basedOn w:val="a2"/>
    <w:link w:val="af8"/>
    <w:uiPriority w:val="99"/>
    <w:unhideWhenUsed/>
    <w:qFormat/>
    <w:rsid w:val="001408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8">
    <w:name w:val="页脚 字符"/>
    <w:basedOn w:val="a3"/>
    <w:link w:val="af7"/>
    <w:uiPriority w:val="99"/>
    <w:qFormat/>
    <w:rsid w:val="001408C9"/>
    <w:rPr>
      <w:sz w:val="18"/>
      <w:szCs w:val="18"/>
    </w:rPr>
  </w:style>
  <w:style w:type="character" w:styleId="af9">
    <w:name w:val="FollowedHyperlink"/>
    <w:basedOn w:val="a3"/>
    <w:uiPriority w:val="99"/>
    <w:unhideWhenUsed/>
    <w:qFormat/>
    <w:rsid w:val="001408C9"/>
    <w:rPr>
      <w:color w:val="954F72" w:themeColor="followedHyperlink"/>
      <w:u w:val="single"/>
    </w:rPr>
  </w:style>
  <w:style w:type="character" w:customStyle="1" w:styleId="50">
    <w:name w:val="标题 5 字符"/>
    <w:basedOn w:val="a3"/>
    <w:link w:val="5"/>
    <w:uiPriority w:val="9"/>
    <w:qFormat/>
    <w:rsid w:val="00A26C37"/>
    <w:rPr>
      <w:rFonts w:ascii="Times New Roman" w:eastAsia="宋体" w:hAnsi="Times New Roman"/>
      <w:b/>
      <w:bCs/>
      <w:sz w:val="24"/>
      <w:szCs w:val="28"/>
    </w:rPr>
  </w:style>
  <w:style w:type="table" w:styleId="afa">
    <w:name w:val="Table Grid"/>
    <w:basedOn w:val="a4"/>
    <w:uiPriority w:val="39"/>
    <w:qFormat/>
    <w:rsid w:val="00145DE9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表格内容"/>
    <w:next w:val="a2"/>
    <w:link w:val="Char0"/>
    <w:qFormat/>
    <w:rsid w:val="00145DE9"/>
    <w:pPr>
      <w:snapToGrid w:val="0"/>
      <w:spacing w:line="300" w:lineRule="auto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表格内容 Char"/>
    <w:basedOn w:val="a3"/>
    <w:link w:val="afb"/>
    <w:qFormat/>
    <w:rsid w:val="00145DE9"/>
    <w:rPr>
      <w:rFonts w:ascii="Times New Roman" w:eastAsia="宋体" w:hAnsi="Times New Roman" w:cs="Times New Roman"/>
      <w:sz w:val="18"/>
      <w:szCs w:val="18"/>
    </w:rPr>
  </w:style>
  <w:style w:type="paragraph" w:customStyle="1" w:styleId="afc">
    <w:name w:val="图"/>
    <w:basedOn w:val="a2"/>
    <w:qFormat/>
    <w:rsid w:val="00560A30"/>
    <w:pPr>
      <w:snapToGrid w:val="0"/>
      <w:spacing w:beforeLines="50" w:before="50" w:afterLines="50" w:after="50"/>
      <w:ind w:firstLine="0"/>
      <w:jc w:val="center"/>
    </w:pPr>
    <w:rPr>
      <w:rFonts w:cs="Times New Roman"/>
      <w:szCs w:val="24"/>
    </w:rPr>
  </w:style>
  <w:style w:type="table" w:customStyle="1" w:styleId="14">
    <w:name w:val="网格型1"/>
    <w:basedOn w:val="a4"/>
    <w:next w:val="afa"/>
    <w:uiPriority w:val="39"/>
    <w:qFormat/>
    <w:rsid w:val="00B54D97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标题 6 字符"/>
    <w:basedOn w:val="a3"/>
    <w:link w:val="6"/>
    <w:uiPriority w:val="9"/>
    <w:qFormat/>
    <w:rsid w:val="00A26C37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3"/>
    <w:link w:val="7"/>
    <w:uiPriority w:val="9"/>
    <w:qFormat/>
    <w:rsid w:val="00F14041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3"/>
    <w:link w:val="8"/>
    <w:uiPriority w:val="9"/>
    <w:qFormat/>
    <w:rsid w:val="00F14041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3"/>
    <w:link w:val="9"/>
    <w:uiPriority w:val="9"/>
    <w:qFormat/>
    <w:rsid w:val="00F14041"/>
    <w:rPr>
      <w:rFonts w:asciiTheme="majorHAnsi" w:eastAsiaTheme="majorEastAsia" w:hAnsiTheme="majorHAnsi" w:cstheme="majorBidi"/>
      <w:sz w:val="24"/>
      <w:szCs w:val="21"/>
    </w:rPr>
  </w:style>
  <w:style w:type="numbering" w:customStyle="1" w:styleId="15">
    <w:name w:val="无列表1"/>
    <w:next w:val="a5"/>
    <w:uiPriority w:val="99"/>
    <w:semiHidden/>
    <w:unhideWhenUsed/>
    <w:rsid w:val="00F14041"/>
  </w:style>
  <w:style w:type="paragraph" w:styleId="afd">
    <w:name w:val="Balloon Text"/>
    <w:basedOn w:val="a2"/>
    <w:link w:val="afe"/>
    <w:uiPriority w:val="99"/>
    <w:qFormat/>
    <w:rsid w:val="00F14041"/>
    <w:pPr>
      <w:snapToGrid w:val="0"/>
      <w:ind w:firstLine="480"/>
    </w:pPr>
    <w:rPr>
      <w:rFonts w:cs="Times New Roman"/>
      <w:sz w:val="18"/>
      <w:szCs w:val="18"/>
    </w:rPr>
  </w:style>
  <w:style w:type="character" w:customStyle="1" w:styleId="afe">
    <w:name w:val="批注框文本 字符"/>
    <w:basedOn w:val="a3"/>
    <w:link w:val="afd"/>
    <w:uiPriority w:val="99"/>
    <w:qFormat/>
    <w:rsid w:val="00F14041"/>
    <w:rPr>
      <w:rFonts w:ascii="宋体" w:eastAsia="宋体" w:hAnsi="宋体" w:cs="Times New Roman"/>
      <w:sz w:val="18"/>
      <w:szCs w:val="18"/>
    </w:rPr>
  </w:style>
  <w:style w:type="table" w:customStyle="1" w:styleId="22">
    <w:name w:val="网格型2"/>
    <w:basedOn w:val="a4"/>
    <w:next w:val="afa"/>
    <w:uiPriority w:val="59"/>
    <w:qFormat/>
    <w:rsid w:val="00F1404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强调1"/>
    <w:basedOn w:val="a2"/>
    <w:link w:val="17"/>
    <w:qFormat/>
    <w:rsid w:val="00F14041"/>
    <w:pPr>
      <w:snapToGrid w:val="0"/>
      <w:spacing w:beforeLines="50" w:before="50"/>
      <w:ind w:firstLine="0"/>
    </w:pPr>
    <w:rPr>
      <w:rFonts w:cs="Times New Roman"/>
      <w:b/>
      <w:szCs w:val="24"/>
    </w:rPr>
  </w:style>
  <w:style w:type="table" w:customStyle="1" w:styleId="4-31">
    <w:name w:val="网格表 4 - 着色 31"/>
    <w:basedOn w:val="a4"/>
    <w:uiPriority w:val="49"/>
    <w:qFormat/>
    <w:rsid w:val="00F1404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paragraph" w:customStyle="1" w:styleId="18">
    <w:name w:val="列出段落1"/>
    <w:basedOn w:val="a2"/>
    <w:link w:val="Char1"/>
    <w:qFormat/>
    <w:rsid w:val="00F14041"/>
    <w:pPr>
      <w:snapToGrid w:val="0"/>
      <w:ind w:firstLine="480"/>
    </w:pPr>
    <w:rPr>
      <w:rFonts w:cs="Times New Roman"/>
      <w:szCs w:val="24"/>
    </w:rPr>
  </w:style>
  <w:style w:type="paragraph" w:customStyle="1" w:styleId="aff">
    <w:name w:val="表标"/>
    <w:basedOn w:val="a2"/>
    <w:next w:val="afb"/>
    <w:qFormat/>
    <w:rsid w:val="00F14041"/>
    <w:pPr>
      <w:snapToGrid w:val="0"/>
      <w:ind w:firstLine="0"/>
      <w:jc w:val="center"/>
    </w:pPr>
    <w:rPr>
      <w:rFonts w:ascii="Arial" w:hAnsi="Arial" w:cs="Times New Roman"/>
      <w:sz w:val="18"/>
      <w:szCs w:val="24"/>
    </w:rPr>
  </w:style>
  <w:style w:type="character" w:customStyle="1" w:styleId="19">
    <w:name w:val="未处理的提及1"/>
    <w:basedOn w:val="a3"/>
    <w:uiPriority w:val="99"/>
    <w:semiHidden/>
    <w:unhideWhenUsed/>
    <w:qFormat/>
    <w:rsid w:val="00F14041"/>
    <w:rPr>
      <w:color w:val="605E5C"/>
      <w:shd w:val="clear" w:color="auto" w:fill="E1DFDD"/>
    </w:rPr>
  </w:style>
  <w:style w:type="character" w:styleId="aff0">
    <w:name w:val="Strong"/>
    <w:basedOn w:val="a3"/>
    <w:uiPriority w:val="22"/>
    <w:qFormat/>
    <w:rsid w:val="00F14041"/>
    <w:rPr>
      <w:b/>
      <w:bCs/>
    </w:rPr>
  </w:style>
  <w:style w:type="character" w:styleId="aff1">
    <w:name w:val="Placeholder Text"/>
    <w:basedOn w:val="a3"/>
    <w:uiPriority w:val="99"/>
    <w:unhideWhenUsed/>
    <w:qFormat/>
    <w:rsid w:val="00F14041"/>
    <w:rPr>
      <w:color w:val="808080"/>
    </w:rPr>
  </w:style>
  <w:style w:type="paragraph" w:customStyle="1" w:styleId="aff2">
    <w:name w:val="图题"/>
    <w:basedOn w:val="a8"/>
    <w:next w:val="a2"/>
    <w:link w:val="Char2"/>
    <w:qFormat/>
    <w:rsid w:val="00F14041"/>
    <w:pPr>
      <w:widowControl w:val="0"/>
      <w:spacing w:after="156"/>
    </w:pPr>
  </w:style>
  <w:style w:type="character" w:customStyle="1" w:styleId="Char2">
    <w:name w:val="图题 Char"/>
    <w:link w:val="aff2"/>
    <w:qFormat/>
    <w:rsid w:val="00F14041"/>
    <w:rPr>
      <w:rFonts w:ascii="Arial" w:eastAsia="宋体" w:hAnsi="Arial" w:cs="Times New Roman"/>
      <w:sz w:val="18"/>
      <w:szCs w:val="24"/>
    </w:rPr>
  </w:style>
  <w:style w:type="paragraph" w:customStyle="1" w:styleId="aff3">
    <w:name w:val="编号列出段落"/>
    <w:basedOn w:val="a1"/>
    <w:link w:val="aff4"/>
    <w:rsid w:val="00F14041"/>
    <w:pPr>
      <w:numPr>
        <w:numId w:val="0"/>
      </w:numPr>
    </w:pPr>
  </w:style>
  <w:style w:type="character" w:customStyle="1" w:styleId="aff4">
    <w:name w:val="编号列出段落 字符"/>
    <w:basedOn w:val="ab"/>
    <w:link w:val="aff3"/>
    <w:qFormat/>
    <w:rsid w:val="00F14041"/>
    <w:rPr>
      <w:rFonts w:ascii="宋体" w:eastAsia="宋体" w:hAnsi="宋体" w:cs="Times New Roman"/>
      <w:sz w:val="24"/>
      <w:szCs w:val="24"/>
    </w:rPr>
  </w:style>
  <w:style w:type="paragraph" w:customStyle="1" w:styleId="aff5">
    <w:name w:val="数字列表"/>
    <w:basedOn w:val="aff3"/>
    <w:link w:val="aff6"/>
    <w:qFormat/>
    <w:rsid w:val="00F14041"/>
  </w:style>
  <w:style w:type="paragraph" w:customStyle="1" w:styleId="aff7">
    <w:name w:val="框中代码"/>
    <w:basedOn w:val="a2"/>
    <w:link w:val="aff8"/>
    <w:qFormat/>
    <w:rsid w:val="00F14041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color w:val="000000"/>
      <w:kern w:val="0"/>
      <w:sz w:val="20"/>
      <w:szCs w:val="20"/>
    </w:rPr>
  </w:style>
  <w:style w:type="character" w:customStyle="1" w:styleId="aff6">
    <w:name w:val="数字列表 字符"/>
    <w:basedOn w:val="aff4"/>
    <w:link w:val="aff5"/>
    <w:qFormat/>
    <w:rsid w:val="00F14041"/>
    <w:rPr>
      <w:rFonts w:ascii="Times New Roman" w:eastAsia="宋体" w:hAnsi="Times New Roman" w:cs="Times New Roman"/>
      <w:sz w:val="24"/>
      <w:szCs w:val="24"/>
    </w:rPr>
  </w:style>
  <w:style w:type="character" w:customStyle="1" w:styleId="aff8">
    <w:name w:val="框中代码 字符"/>
    <w:basedOn w:val="a3"/>
    <w:link w:val="aff7"/>
    <w:qFormat/>
    <w:rsid w:val="00F14041"/>
    <w:rPr>
      <w:rFonts w:ascii="Courier New" w:eastAsia="宋体" w:hAnsi="Courier New" w:cs="Courier New"/>
      <w:color w:val="000000"/>
      <w:kern w:val="0"/>
      <w:sz w:val="20"/>
      <w:szCs w:val="20"/>
    </w:rPr>
  </w:style>
  <w:style w:type="numbering" w:customStyle="1" w:styleId="a0">
    <w:name w:val="章节"/>
    <w:uiPriority w:val="99"/>
    <w:rsid w:val="00F14041"/>
    <w:pPr>
      <w:numPr>
        <w:numId w:val="5"/>
      </w:numPr>
    </w:pPr>
  </w:style>
  <w:style w:type="character" w:customStyle="1" w:styleId="17">
    <w:name w:val="强调1 字符"/>
    <w:basedOn w:val="a3"/>
    <w:link w:val="16"/>
    <w:qFormat/>
    <w:rsid w:val="00F14041"/>
    <w:rPr>
      <w:rFonts w:ascii="宋体" w:eastAsia="宋体" w:hAnsi="宋体" w:cs="Times New Roman"/>
      <w:b/>
      <w:sz w:val="24"/>
      <w:szCs w:val="24"/>
    </w:rPr>
  </w:style>
  <w:style w:type="paragraph" w:styleId="aff9">
    <w:name w:val="Normal (Web)"/>
    <w:basedOn w:val="a2"/>
    <w:uiPriority w:val="99"/>
    <w:qFormat/>
    <w:rsid w:val="00F14041"/>
    <w:pPr>
      <w:snapToGrid w:val="0"/>
      <w:spacing w:beforeAutospacing="1" w:afterAutospacing="1"/>
      <w:ind w:firstLine="0"/>
      <w:jc w:val="left"/>
    </w:pPr>
    <w:rPr>
      <w:rFonts w:cs="Times New Roman"/>
      <w:kern w:val="0"/>
      <w:szCs w:val="24"/>
    </w:rPr>
  </w:style>
  <w:style w:type="paragraph" w:styleId="TOC30">
    <w:name w:val="toc 3"/>
    <w:basedOn w:val="a2"/>
    <w:next w:val="a2"/>
    <w:uiPriority w:val="39"/>
    <w:unhideWhenUsed/>
    <w:rsid w:val="00F14041"/>
    <w:pPr>
      <w:snapToGrid w:val="0"/>
      <w:ind w:leftChars="400" w:left="840" w:firstLine="0"/>
    </w:pPr>
    <w:rPr>
      <w:rFonts w:cs="Times New Roman"/>
      <w:kern w:val="0"/>
      <w:szCs w:val="24"/>
    </w:rPr>
  </w:style>
  <w:style w:type="paragraph" w:styleId="TOC1">
    <w:name w:val="toc 1"/>
    <w:basedOn w:val="a2"/>
    <w:next w:val="a2"/>
    <w:uiPriority w:val="39"/>
    <w:rsid w:val="00F14041"/>
    <w:pPr>
      <w:snapToGrid w:val="0"/>
      <w:ind w:firstLine="0"/>
    </w:pPr>
    <w:rPr>
      <w:rFonts w:cs="Times New Roman"/>
      <w:kern w:val="0"/>
      <w:szCs w:val="24"/>
    </w:rPr>
  </w:style>
  <w:style w:type="paragraph" w:styleId="TOC2">
    <w:name w:val="toc 2"/>
    <w:basedOn w:val="a2"/>
    <w:next w:val="a2"/>
    <w:autoRedefine/>
    <w:uiPriority w:val="39"/>
    <w:unhideWhenUsed/>
    <w:rsid w:val="007D3BA9"/>
    <w:pPr>
      <w:ind w:leftChars="200" w:left="420"/>
    </w:pPr>
  </w:style>
  <w:style w:type="paragraph" w:customStyle="1" w:styleId="TOC10">
    <w:name w:val="TOC 标题1"/>
    <w:basedOn w:val="1"/>
    <w:next w:val="a2"/>
    <w:uiPriority w:val="39"/>
    <w:unhideWhenUsed/>
    <w:qFormat/>
    <w:rsid w:val="00F14041"/>
    <w:pPr>
      <w:spacing w:after="0" w:line="259" w:lineRule="auto"/>
      <w:jc w:val="left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paragraph" w:customStyle="1" w:styleId="WPSOffice1">
    <w:name w:val="WPSOffice手动目录 1"/>
    <w:rsid w:val="00F14041"/>
    <w:rPr>
      <w:kern w:val="0"/>
      <w:sz w:val="20"/>
      <w:szCs w:val="20"/>
    </w:rPr>
  </w:style>
  <w:style w:type="paragraph" w:customStyle="1" w:styleId="WPSOffice3">
    <w:name w:val="WPSOffice手动目录 3"/>
    <w:rsid w:val="00F14041"/>
    <w:pPr>
      <w:ind w:leftChars="400" w:left="400"/>
    </w:pPr>
    <w:rPr>
      <w:kern w:val="0"/>
      <w:sz w:val="20"/>
      <w:szCs w:val="20"/>
    </w:rPr>
  </w:style>
  <w:style w:type="paragraph" w:customStyle="1" w:styleId="WPSOffice2">
    <w:name w:val="WPSOffice手动目录 2"/>
    <w:rsid w:val="00F14041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table" w:customStyle="1" w:styleId="5-31">
    <w:name w:val="网格表 5 深色 - 着色 31"/>
    <w:basedOn w:val="a4"/>
    <w:uiPriority w:val="50"/>
    <w:qFormat/>
    <w:rsid w:val="00F14041"/>
    <w:rPr>
      <w:kern w:val="0"/>
      <w:sz w:val="20"/>
      <w:szCs w:val="20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ffa">
    <w:name w:val="Subtitle"/>
    <w:basedOn w:val="a2"/>
    <w:next w:val="a2"/>
    <w:link w:val="affb"/>
    <w:uiPriority w:val="11"/>
    <w:qFormat/>
    <w:rsid w:val="00F14041"/>
    <w:pPr>
      <w:snapToGrid w:val="0"/>
      <w:spacing w:before="240" w:after="60" w:line="312" w:lineRule="auto"/>
      <w:ind w:firstLine="480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ffb">
    <w:name w:val="副标题 字符"/>
    <w:basedOn w:val="a3"/>
    <w:link w:val="affa"/>
    <w:uiPriority w:val="11"/>
    <w:qFormat/>
    <w:rsid w:val="00F14041"/>
    <w:rPr>
      <w:b/>
      <w:bCs/>
      <w:kern w:val="28"/>
      <w:sz w:val="32"/>
      <w:szCs w:val="32"/>
    </w:rPr>
  </w:style>
  <w:style w:type="paragraph" w:customStyle="1" w:styleId="1a">
    <w:name w:val="列表段落1"/>
    <w:basedOn w:val="a2"/>
    <w:rsid w:val="00F14041"/>
    <w:pPr>
      <w:snapToGrid w:val="0"/>
      <w:spacing w:before="120" w:after="120"/>
      <w:ind w:firstLine="0"/>
    </w:pPr>
    <w:rPr>
      <w:rFonts w:cs="Times New Roman"/>
      <w:szCs w:val="24"/>
    </w:rPr>
  </w:style>
  <w:style w:type="character" w:customStyle="1" w:styleId="150">
    <w:name w:val="15"/>
    <w:basedOn w:val="a3"/>
    <w:rsid w:val="00F14041"/>
    <w:rPr>
      <w:rFonts w:ascii="宋体" w:eastAsia="宋体" w:hAnsi="宋体" w:hint="eastAsia"/>
      <w:color w:val="000000"/>
      <w:sz w:val="22"/>
      <w:szCs w:val="22"/>
    </w:rPr>
  </w:style>
  <w:style w:type="character" w:customStyle="1" w:styleId="transsent">
    <w:name w:val="transsent"/>
    <w:basedOn w:val="a3"/>
    <w:rsid w:val="00F14041"/>
  </w:style>
  <w:style w:type="paragraph" w:customStyle="1" w:styleId="affc">
    <w:name w:val="导读内容"/>
    <w:basedOn w:val="a2"/>
    <w:link w:val="affd"/>
    <w:rsid w:val="00F278A9"/>
    <w:pPr>
      <w:snapToGrid w:val="0"/>
      <w:spacing w:before="240" w:after="240"/>
      <w:ind w:firstLine="566"/>
    </w:pPr>
    <w:rPr>
      <w:rFonts w:ascii="楷体" w:eastAsia="楷体" w:hAnsi="楷体" w:cs="Times New Roman"/>
      <w:szCs w:val="24"/>
    </w:rPr>
  </w:style>
  <w:style w:type="character" w:customStyle="1" w:styleId="affd">
    <w:name w:val="导读内容 字符"/>
    <w:basedOn w:val="a3"/>
    <w:link w:val="affc"/>
    <w:qFormat/>
    <w:rsid w:val="00F278A9"/>
    <w:rPr>
      <w:rFonts w:ascii="楷体" w:eastAsia="楷体" w:hAnsi="楷体" w:cs="Times New Roman"/>
      <w:sz w:val="24"/>
      <w:szCs w:val="24"/>
    </w:rPr>
  </w:style>
  <w:style w:type="numbering" w:customStyle="1" w:styleId="23">
    <w:name w:val="无列表2"/>
    <w:next w:val="a5"/>
    <w:uiPriority w:val="99"/>
    <w:semiHidden/>
    <w:unhideWhenUsed/>
    <w:rsid w:val="00F278A9"/>
  </w:style>
  <w:style w:type="table" w:customStyle="1" w:styleId="31">
    <w:name w:val="网格型3"/>
    <w:basedOn w:val="a4"/>
    <w:next w:val="afa"/>
    <w:uiPriority w:val="59"/>
    <w:qFormat/>
    <w:rsid w:val="00F278A9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章节1"/>
    <w:uiPriority w:val="99"/>
    <w:rsid w:val="00F278A9"/>
    <w:pPr>
      <w:numPr>
        <w:numId w:val="4"/>
      </w:numPr>
    </w:pPr>
  </w:style>
  <w:style w:type="numbering" w:customStyle="1" w:styleId="32">
    <w:name w:val="无列表3"/>
    <w:next w:val="a5"/>
    <w:uiPriority w:val="99"/>
    <w:semiHidden/>
    <w:unhideWhenUsed/>
    <w:rsid w:val="00E96CC1"/>
  </w:style>
  <w:style w:type="table" w:customStyle="1" w:styleId="41">
    <w:name w:val="网格型4"/>
    <w:basedOn w:val="a4"/>
    <w:next w:val="afa"/>
    <w:uiPriority w:val="59"/>
    <w:qFormat/>
    <w:rsid w:val="00E96CC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">
    <w:name w:val="章节2"/>
    <w:uiPriority w:val="99"/>
    <w:rsid w:val="00E96CC1"/>
  </w:style>
  <w:style w:type="character" w:styleId="affe">
    <w:name w:val="Intense Reference"/>
    <w:basedOn w:val="a3"/>
    <w:uiPriority w:val="32"/>
    <w:qFormat/>
    <w:rsid w:val="00E96CC1"/>
    <w:rPr>
      <w:b/>
      <w:bCs/>
      <w:smallCaps/>
      <w:color w:val="4472C4" w:themeColor="accent1"/>
      <w:spacing w:val="5"/>
    </w:rPr>
  </w:style>
  <w:style w:type="character" w:styleId="afff">
    <w:name w:val="Emphasis"/>
    <w:basedOn w:val="a3"/>
    <w:qFormat/>
    <w:rsid w:val="00E96CC1"/>
    <w:rPr>
      <w:i/>
      <w:iCs/>
    </w:rPr>
  </w:style>
  <w:style w:type="numbering" w:customStyle="1" w:styleId="42">
    <w:name w:val="无列表4"/>
    <w:next w:val="a5"/>
    <w:uiPriority w:val="99"/>
    <w:semiHidden/>
    <w:unhideWhenUsed/>
    <w:rsid w:val="00024453"/>
  </w:style>
  <w:style w:type="table" w:customStyle="1" w:styleId="51">
    <w:name w:val="网格型5"/>
    <w:basedOn w:val="a4"/>
    <w:next w:val="afa"/>
    <w:uiPriority w:val="59"/>
    <w:qFormat/>
    <w:rsid w:val="00024453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章节3"/>
    <w:uiPriority w:val="99"/>
    <w:rsid w:val="00024453"/>
  </w:style>
  <w:style w:type="table" w:customStyle="1" w:styleId="61">
    <w:name w:val="网格型6"/>
    <w:basedOn w:val="a4"/>
    <w:next w:val="afa"/>
    <w:uiPriority w:val="59"/>
    <w:qFormat/>
    <w:rsid w:val="00585B1F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无列表5"/>
    <w:next w:val="a5"/>
    <w:uiPriority w:val="99"/>
    <w:semiHidden/>
    <w:unhideWhenUsed/>
    <w:rsid w:val="00E22AB4"/>
  </w:style>
  <w:style w:type="table" w:customStyle="1" w:styleId="71">
    <w:name w:val="网格型7"/>
    <w:basedOn w:val="a4"/>
    <w:next w:val="afa"/>
    <w:uiPriority w:val="59"/>
    <w:qFormat/>
    <w:rsid w:val="00E22AB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1">
    <w:name w:val="网格表 4 - 着色 311"/>
    <w:basedOn w:val="a4"/>
    <w:uiPriority w:val="49"/>
    <w:qFormat/>
    <w:rsid w:val="00E22AB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43">
    <w:name w:val="章节4"/>
    <w:uiPriority w:val="99"/>
    <w:rsid w:val="00E22AB4"/>
  </w:style>
  <w:style w:type="table" w:customStyle="1" w:styleId="5-311">
    <w:name w:val="网格表 5 深色 - 着色 311"/>
    <w:basedOn w:val="a4"/>
    <w:uiPriority w:val="50"/>
    <w:qFormat/>
    <w:rsid w:val="00E22AB4"/>
    <w:rPr>
      <w:kern w:val="0"/>
      <w:sz w:val="20"/>
      <w:szCs w:val="20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numbering" w:customStyle="1" w:styleId="62">
    <w:name w:val="无列表6"/>
    <w:next w:val="a5"/>
    <w:uiPriority w:val="99"/>
    <w:semiHidden/>
    <w:unhideWhenUsed/>
    <w:rsid w:val="00203B2E"/>
  </w:style>
  <w:style w:type="table" w:customStyle="1" w:styleId="81">
    <w:name w:val="网格型8"/>
    <w:basedOn w:val="a4"/>
    <w:next w:val="afa"/>
    <w:uiPriority w:val="59"/>
    <w:qFormat/>
    <w:rsid w:val="00203B2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">
    <w:name w:val="章节5"/>
    <w:uiPriority w:val="99"/>
    <w:rsid w:val="00203B2E"/>
  </w:style>
  <w:style w:type="numbering" w:customStyle="1" w:styleId="72">
    <w:name w:val="无列表7"/>
    <w:next w:val="a5"/>
    <w:uiPriority w:val="99"/>
    <w:semiHidden/>
    <w:unhideWhenUsed/>
    <w:rsid w:val="003D159F"/>
  </w:style>
  <w:style w:type="table" w:customStyle="1" w:styleId="91">
    <w:name w:val="网格型9"/>
    <w:basedOn w:val="a4"/>
    <w:next w:val="afa"/>
    <w:uiPriority w:val="99"/>
    <w:qFormat/>
    <w:rsid w:val="003D159F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章节6"/>
    <w:uiPriority w:val="99"/>
    <w:rsid w:val="003D159F"/>
  </w:style>
  <w:style w:type="numbering" w:customStyle="1" w:styleId="82">
    <w:name w:val="无列表8"/>
    <w:next w:val="a5"/>
    <w:uiPriority w:val="99"/>
    <w:semiHidden/>
    <w:unhideWhenUsed/>
    <w:rsid w:val="00F91525"/>
  </w:style>
  <w:style w:type="table" w:customStyle="1" w:styleId="101">
    <w:name w:val="网格型10"/>
    <w:basedOn w:val="a4"/>
    <w:next w:val="afa"/>
    <w:uiPriority w:val="99"/>
    <w:qFormat/>
    <w:rsid w:val="00F91525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章节7"/>
    <w:uiPriority w:val="99"/>
    <w:rsid w:val="00F91525"/>
  </w:style>
  <w:style w:type="numbering" w:customStyle="1" w:styleId="92">
    <w:name w:val="无列表9"/>
    <w:next w:val="a5"/>
    <w:uiPriority w:val="99"/>
    <w:semiHidden/>
    <w:unhideWhenUsed/>
    <w:rsid w:val="00462F5A"/>
  </w:style>
  <w:style w:type="table" w:customStyle="1" w:styleId="110">
    <w:name w:val="网格型11"/>
    <w:basedOn w:val="a4"/>
    <w:next w:val="afa"/>
    <w:uiPriority w:val="99"/>
    <w:qFormat/>
    <w:rsid w:val="00462F5A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3">
    <w:name w:val="章节8"/>
    <w:uiPriority w:val="99"/>
    <w:rsid w:val="00462F5A"/>
  </w:style>
  <w:style w:type="numbering" w:customStyle="1" w:styleId="102">
    <w:name w:val="无列表10"/>
    <w:next w:val="a5"/>
    <w:uiPriority w:val="99"/>
    <w:semiHidden/>
    <w:unhideWhenUsed/>
    <w:rsid w:val="005A6207"/>
  </w:style>
  <w:style w:type="table" w:customStyle="1" w:styleId="120">
    <w:name w:val="网格型12"/>
    <w:basedOn w:val="a4"/>
    <w:next w:val="afa"/>
    <w:uiPriority w:val="59"/>
    <w:qFormat/>
    <w:rsid w:val="005A620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章节9"/>
    <w:uiPriority w:val="99"/>
    <w:rsid w:val="005A6207"/>
  </w:style>
  <w:style w:type="numbering" w:customStyle="1" w:styleId="111">
    <w:name w:val="无列表11"/>
    <w:next w:val="a5"/>
    <w:uiPriority w:val="99"/>
    <w:semiHidden/>
    <w:unhideWhenUsed/>
    <w:rsid w:val="00891D5B"/>
  </w:style>
  <w:style w:type="paragraph" w:styleId="TOC7">
    <w:name w:val="toc 7"/>
    <w:basedOn w:val="a2"/>
    <w:next w:val="a2"/>
    <w:uiPriority w:val="39"/>
    <w:unhideWhenUsed/>
    <w:rsid w:val="00891D5B"/>
    <w:pPr>
      <w:snapToGrid w:val="0"/>
      <w:ind w:leftChars="1200" w:left="2520" w:firstLine="480"/>
    </w:pPr>
    <w:rPr>
      <w:rFonts w:cs="Times New Roman"/>
      <w:szCs w:val="24"/>
    </w:rPr>
  </w:style>
  <w:style w:type="paragraph" w:styleId="TOC5">
    <w:name w:val="toc 5"/>
    <w:basedOn w:val="a2"/>
    <w:next w:val="a2"/>
    <w:uiPriority w:val="39"/>
    <w:unhideWhenUsed/>
    <w:rsid w:val="00891D5B"/>
    <w:pPr>
      <w:snapToGrid w:val="0"/>
      <w:ind w:leftChars="800" w:left="1680" w:firstLine="480"/>
    </w:pPr>
    <w:rPr>
      <w:rFonts w:cs="Times New Roman"/>
      <w:szCs w:val="24"/>
    </w:rPr>
  </w:style>
  <w:style w:type="paragraph" w:styleId="TOC8">
    <w:name w:val="toc 8"/>
    <w:basedOn w:val="a2"/>
    <w:next w:val="a2"/>
    <w:autoRedefine/>
    <w:uiPriority w:val="39"/>
    <w:unhideWhenUsed/>
    <w:rsid w:val="007D3BA9"/>
    <w:pPr>
      <w:spacing w:line="240" w:lineRule="auto"/>
      <w:ind w:leftChars="1400" w:left="2940" w:firstLineChars="0" w:firstLine="0"/>
    </w:pPr>
    <w:rPr>
      <w:rFonts w:asciiTheme="minorHAnsi" w:eastAsiaTheme="minorEastAsia" w:hAnsiTheme="minorHAnsi"/>
      <w:sz w:val="21"/>
    </w:rPr>
  </w:style>
  <w:style w:type="paragraph" w:styleId="afff0">
    <w:name w:val="Date"/>
    <w:basedOn w:val="a2"/>
    <w:next w:val="a2"/>
    <w:link w:val="afff1"/>
    <w:uiPriority w:val="99"/>
    <w:unhideWhenUsed/>
    <w:qFormat/>
    <w:rsid w:val="00891D5B"/>
    <w:pPr>
      <w:snapToGrid w:val="0"/>
      <w:ind w:leftChars="2500" w:left="100" w:firstLine="480"/>
    </w:pPr>
    <w:rPr>
      <w:rFonts w:cs="Times New Roman"/>
      <w:szCs w:val="24"/>
    </w:rPr>
  </w:style>
  <w:style w:type="character" w:customStyle="1" w:styleId="afff1">
    <w:name w:val="日期 字符"/>
    <w:basedOn w:val="a3"/>
    <w:link w:val="afff0"/>
    <w:uiPriority w:val="99"/>
    <w:qFormat/>
    <w:rsid w:val="00891D5B"/>
    <w:rPr>
      <w:rFonts w:ascii="Times New Roman" w:eastAsia="宋体" w:hAnsi="Times New Roman" w:cs="Times New Roman"/>
      <w:sz w:val="24"/>
      <w:szCs w:val="24"/>
    </w:rPr>
  </w:style>
  <w:style w:type="paragraph" w:styleId="TOC4">
    <w:name w:val="toc 4"/>
    <w:basedOn w:val="a2"/>
    <w:next w:val="a2"/>
    <w:uiPriority w:val="39"/>
    <w:unhideWhenUsed/>
    <w:rsid w:val="00891D5B"/>
    <w:pPr>
      <w:snapToGrid w:val="0"/>
      <w:ind w:leftChars="600" w:left="1260" w:firstLine="480"/>
    </w:pPr>
    <w:rPr>
      <w:rFonts w:cs="Times New Roman"/>
      <w:szCs w:val="24"/>
    </w:rPr>
  </w:style>
  <w:style w:type="paragraph" w:styleId="TOC6">
    <w:name w:val="toc 6"/>
    <w:basedOn w:val="a2"/>
    <w:next w:val="a2"/>
    <w:uiPriority w:val="39"/>
    <w:unhideWhenUsed/>
    <w:rsid w:val="00891D5B"/>
    <w:pPr>
      <w:snapToGrid w:val="0"/>
      <w:ind w:leftChars="1000" w:left="2100" w:firstLine="480"/>
    </w:pPr>
    <w:rPr>
      <w:rFonts w:cs="Times New Roman"/>
      <w:szCs w:val="24"/>
    </w:rPr>
  </w:style>
  <w:style w:type="paragraph" w:styleId="afff2">
    <w:name w:val="table of figures"/>
    <w:basedOn w:val="a2"/>
    <w:next w:val="a2"/>
    <w:uiPriority w:val="99"/>
    <w:unhideWhenUsed/>
    <w:qFormat/>
    <w:rsid w:val="00891D5B"/>
    <w:pPr>
      <w:snapToGrid w:val="0"/>
      <w:ind w:leftChars="200" w:left="200" w:hangingChars="200" w:hanging="200"/>
    </w:pPr>
    <w:rPr>
      <w:rFonts w:cs="Times New Roman"/>
      <w:szCs w:val="24"/>
    </w:rPr>
  </w:style>
  <w:style w:type="paragraph" w:styleId="TOC9">
    <w:name w:val="toc 9"/>
    <w:basedOn w:val="a2"/>
    <w:next w:val="a2"/>
    <w:uiPriority w:val="39"/>
    <w:unhideWhenUsed/>
    <w:rsid w:val="00891D5B"/>
    <w:pPr>
      <w:snapToGrid w:val="0"/>
      <w:ind w:leftChars="1600" w:left="3360" w:firstLine="480"/>
    </w:pPr>
    <w:rPr>
      <w:rFonts w:cs="Times New Roman"/>
      <w:szCs w:val="24"/>
    </w:rPr>
  </w:style>
  <w:style w:type="character" w:styleId="afff3">
    <w:name w:val="page number"/>
    <w:basedOn w:val="a3"/>
    <w:uiPriority w:val="99"/>
    <w:unhideWhenUsed/>
    <w:qFormat/>
    <w:rsid w:val="00891D5B"/>
  </w:style>
  <w:style w:type="table" w:customStyle="1" w:styleId="130">
    <w:name w:val="网格型13"/>
    <w:basedOn w:val="a4"/>
    <w:next w:val="afa"/>
    <w:uiPriority w:val="39"/>
    <w:qFormat/>
    <w:rsid w:val="00891D5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0">
    <w:name w:val="批注文字 Char1"/>
    <w:basedOn w:val="a3"/>
    <w:uiPriority w:val="99"/>
    <w:semiHidden/>
    <w:qFormat/>
    <w:rsid w:val="00891D5B"/>
  </w:style>
  <w:style w:type="paragraph" w:customStyle="1" w:styleId="44">
    <w:name w:val="4.*.*节"/>
    <w:basedOn w:val="a2"/>
    <w:link w:val="4Char"/>
    <w:qFormat/>
    <w:rsid w:val="00891D5B"/>
    <w:pPr>
      <w:snapToGrid w:val="0"/>
      <w:spacing w:beforeLines="50" w:before="50"/>
      <w:ind w:firstLine="480"/>
    </w:pPr>
    <w:rPr>
      <w:rFonts w:eastAsia="黑体" w:cs="Times New Roman"/>
      <w:szCs w:val="24"/>
    </w:rPr>
  </w:style>
  <w:style w:type="character" w:customStyle="1" w:styleId="4Char">
    <w:name w:val="4.*.*节 Char"/>
    <w:basedOn w:val="a3"/>
    <w:link w:val="44"/>
    <w:qFormat/>
    <w:rsid w:val="00891D5B"/>
    <w:rPr>
      <w:rFonts w:ascii="Times New Roman" w:eastAsia="黑体" w:hAnsi="Times New Roman" w:cs="Times New Roman"/>
      <w:sz w:val="24"/>
      <w:szCs w:val="24"/>
    </w:rPr>
  </w:style>
  <w:style w:type="character" w:customStyle="1" w:styleId="sc51">
    <w:name w:val="sc51"/>
    <w:basedOn w:val="a3"/>
    <w:rsid w:val="00891D5B"/>
    <w:rPr>
      <w:rFonts w:ascii="Courier New" w:hAnsi="Courier New" w:cs="Courier New" w:hint="default"/>
      <w:b/>
      <w:bCs/>
      <w:color w:val="0000FF"/>
      <w:sz w:val="28"/>
      <w:szCs w:val="28"/>
    </w:rPr>
  </w:style>
  <w:style w:type="character" w:customStyle="1" w:styleId="sc0">
    <w:name w:val="sc0"/>
    <w:basedOn w:val="a3"/>
    <w:rsid w:val="00891D5B"/>
    <w:rPr>
      <w:rFonts w:ascii="Courier New" w:hAnsi="Courier New" w:cs="Courier New" w:hint="default"/>
      <w:color w:val="000000"/>
      <w:sz w:val="28"/>
      <w:szCs w:val="28"/>
    </w:rPr>
  </w:style>
  <w:style w:type="character" w:customStyle="1" w:styleId="sc11">
    <w:name w:val="sc11"/>
    <w:basedOn w:val="a3"/>
    <w:rsid w:val="00891D5B"/>
    <w:rPr>
      <w:rFonts w:ascii="Courier New" w:hAnsi="Courier New" w:cs="Courier New" w:hint="default"/>
      <w:color w:val="000000"/>
      <w:sz w:val="28"/>
      <w:szCs w:val="28"/>
    </w:rPr>
  </w:style>
  <w:style w:type="character" w:customStyle="1" w:styleId="sc101">
    <w:name w:val="sc101"/>
    <w:basedOn w:val="a3"/>
    <w:rsid w:val="00891D5B"/>
    <w:rPr>
      <w:rFonts w:ascii="Courier New" w:hAnsi="Courier New" w:cs="Courier New" w:hint="default"/>
      <w:b/>
      <w:bCs/>
      <w:color w:val="000080"/>
      <w:sz w:val="28"/>
      <w:szCs w:val="28"/>
    </w:rPr>
  </w:style>
  <w:style w:type="character" w:customStyle="1" w:styleId="sc41">
    <w:name w:val="sc41"/>
    <w:basedOn w:val="a3"/>
    <w:rsid w:val="00891D5B"/>
    <w:rPr>
      <w:rFonts w:ascii="Courier New" w:hAnsi="Courier New" w:cs="Courier New" w:hint="default"/>
      <w:color w:val="FF8000"/>
      <w:sz w:val="28"/>
      <w:szCs w:val="28"/>
    </w:rPr>
  </w:style>
  <w:style w:type="character" w:customStyle="1" w:styleId="sc21">
    <w:name w:val="sc21"/>
    <w:basedOn w:val="a3"/>
    <w:rsid w:val="00891D5B"/>
    <w:rPr>
      <w:rFonts w:ascii="Courier New" w:hAnsi="Courier New" w:cs="Courier New" w:hint="default"/>
      <w:color w:val="008000"/>
      <w:sz w:val="28"/>
      <w:szCs w:val="28"/>
    </w:rPr>
  </w:style>
  <w:style w:type="character" w:customStyle="1" w:styleId="sc91">
    <w:name w:val="sc91"/>
    <w:basedOn w:val="a3"/>
    <w:rsid w:val="00891D5B"/>
    <w:rPr>
      <w:rFonts w:ascii="Courier New" w:hAnsi="Courier New" w:cs="Courier New" w:hint="default"/>
      <w:color w:val="804000"/>
      <w:sz w:val="28"/>
      <w:szCs w:val="28"/>
    </w:rPr>
  </w:style>
  <w:style w:type="character" w:customStyle="1" w:styleId="sc71">
    <w:name w:val="sc71"/>
    <w:basedOn w:val="a3"/>
    <w:rsid w:val="00891D5B"/>
    <w:rPr>
      <w:rFonts w:ascii="Courier New" w:hAnsi="Courier New" w:cs="Courier New" w:hint="default"/>
      <w:color w:val="8000FF"/>
      <w:sz w:val="28"/>
      <w:szCs w:val="28"/>
    </w:rPr>
  </w:style>
  <w:style w:type="character" w:customStyle="1" w:styleId="fontstyle01">
    <w:name w:val="fontstyle01"/>
    <w:basedOn w:val="a3"/>
    <w:qFormat/>
    <w:rsid w:val="00891D5B"/>
    <w:rPr>
      <w:rFonts w:ascii="宋体" w:eastAsia="宋体" w:hAnsi="宋体" w:hint="eastAsia"/>
      <w:color w:val="000000"/>
      <w:sz w:val="20"/>
      <w:szCs w:val="20"/>
    </w:rPr>
  </w:style>
  <w:style w:type="character" w:customStyle="1" w:styleId="Char1">
    <w:name w:val="列出段落 Char"/>
    <w:basedOn w:val="a3"/>
    <w:link w:val="18"/>
    <w:qFormat/>
    <w:locked/>
    <w:rsid w:val="00891D5B"/>
    <w:rPr>
      <w:rFonts w:ascii="Times New Roman" w:eastAsia="宋体" w:hAnsi="Times New Roman" w:cs="Times New Roman"/>
      <w:sz w:val="24"/>
      <w:szCs w:val="24"/>
    </w:rPr>
  </w:style>
  <w:style w:type="character" w:customStyle="1" w:styleId="fontstyle21">
    <w:name w:val="fontstyle21"/>
    <w:basedOn w:val="a3"/>
    <w:qFormat/>
    <w:rsid w:val="00891D5B"/>
    <w:rPr>
      <w:rFonts w:ascii="Courier" w:hAnsi="Courier" w:hint="default"/>
      <w:color w:val="000000"/>
      <w:sz w:val="20"/>
      <w:szCs w:val="20"/>
    </w:rPr>
  </w:style>
  <w:style w:type="character" w:customStyle="1" w:styleId="fontstyle31">
    <w:name w:val="fontstyle31"/>
    <w:basedOn w:val="a3"/>
    <w:qFormat/>
    <w:rsid w:val="00891D5B"/>
    <w:rPr>
      <w:rFonts w:ascii="Symbol" w:hAnsi="Symbol" w:hint="default"/>
      <w:color w:val="000000"/>
      <w:sz w:val="20"/>
      <w:szCs w:val="20"/>
    </w:rPr>
  </w:style>
  <w:style w:type="character" w:customStyle="1" w:styleId="fontstyle41">
    <w:name w:val="fontstyle41"/>
    <w:basedOn w:val="a3"/>
    <w:rsid w:val="00891D5B"/>
    <w:rPr>
      <w:rFonts w:ascii="Helvetica-Condensed-BoldObl" w:hAnsi="Helvetica-Condensed-BoldObl" w:hint="default"/>
      <w:b/>
      <w:bCs/>
      <w:i/>
      <w:iCs/>
      <w:color w:val="007E00"/>
      <w:sz w:val="14"/>
      <w:szCs w:val="14"/>
    </w:rPr>
  </w:style>
  <w:style w:type="character" w:customStyle="1" w:styleId="fontstyle51">
    <w:name w:val="fontstyle51"/>
    <w:basedOn w:val="a3"/>
    <w:rsid w:val="00891D5B"/>
    <w:rPr>
      <w:rFonts w:ascii="Helvetica-Condensed-Bold" w:hAnsi="Helvetica-Condensed-Bold" w:hint="default"/>
      <w:b/>
      <w:bCs/>
      <w:color w:val="000000"/>
      <w:sz w:val="18"/>
      <w:szCs w:val="18"/>
    </w:rPr>
  </w:style>
  <w:style w:type="paragraph" w:customStyle="1" w:styleId="p0">
    <w:name w:val="p0"/>
    <w:basedOn w:val="a2"/>
    <w:rsid w:val="00891D5B"/>
    <w:pPr>
      <w:widowControl/>
      <w:snapToGrid w:val="0"/>
      <w:spacing w:line="200" w:lineRule="atLeast"/>
      <w:ind w:firstLine="480"/>
    </w:pPr>
    <w:rPr>
      <w:rFonts w:cs="Times New Roman"/>
      <w:kern w:val="0"/>
      <w:sz w:val="18"/>
      <w:szCs w:val="18"/>
    </w:rPr>
  </w:style>
  <w:style w:type="character" w:customStyle="1" w:styleId="apple-converted-space">
    <w:name w:val="apple-converted-space"/>
    <w:basedOn w:val="a3"/>
    <w:rsid w:val="00891D5B"/>
  </w:style>
  <w:style w:type="paragraph" w:customStyle="1" w:styleId="xg1">
    <w:name w:val="xg1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999999"/>
      <w:kern w:val="0"/>
      <w:szCs w:val="24"/>
    </w:rPr>
  </w:style>
  <w:style w:type="character" w:customStyle="1" w:styleId="sc651">
    <w:name w:val="sc651"/>
    <w:basedOn w:val="a3"/>
    <w:rsid w:val="00891D5B"/>
    <w:rPr>
      <w:rFonts w:ascii="Courier New" w:hAnsi="Courier New" w:cs="Courier New" w:hint="default"/>
      <w:color w:val="008000"/>
      <w:sz w:val="20"/>
      <w:szCs w:val="20"/>
      <w:u w:val="single"/>
    </w:rPr>
  </w:style>
  <w:style w:type="character" w:customStyle="1" w:styleId="sc111">
    <w:name w:val="sc111"/>
    <w:basedOn w:val="a3"/>
    <w:rsid w:val="00891D5B"/>
    <w:rPr>
      <w:rFonts w:ascii="DejaVu Sans Mono" w:hAnsi="DejaVu Sans Mono" w:hint="default"/>
      <w:color w:val="8DA6CE"/>
      <w:sz w:val="20"/>
      <w:szCs w:val="20"/>
    </w:rPr>
  </w:style>
  <w:style w:type="character" w:customStyle="1" w:styleId="sc12">
    <w:name w:val="sc12"/>
    <w:basedOn w:val="a3"/>
    <w:rsid w:val="00891D5B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81">
    <w:name w:val="sc81"/>
    <w:basedOn w:val="a3"/>
    <w:rsid w:val="00891D5B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6">
    <w:name w:val="sc6"/>
    <w:basedOn w:val="a3"/>
    <w:rsid w:val="00891D5B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31">
    <w:name w:val="sc131"/>
    <w:basedOn w:val="a3"/>
    <w:rsid w:val="00891D5B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31">
    <w:name w:val="sc31"/>
    <w:basedOn w:val="a3"/>
    <w:rsid w:val="00891D5B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161">
    <w:name w:val="sc161"/>
    <w:basedOn w:val="a3"/>
    <w:rsid w:val="00891D5B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61">
    <w:name w:val="sc61"/>
    <w:basedOn w:val="a3"/>
    <w:rsid w:val="00891D5B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701">
    <w:name w:val="sc701"/>
    <w:basedOn w:val="a3"/>
    <w:rsid w:val="00891D5B"/>
    <w:rPr>
      <w:rFonts w:ascii="Courier New" w:hAnsi="Courier New" w:cs="Courier New" w:hint="default"/>
      <w:color w:val="808080"/>
      <w:sz w:val="20"/>
      <w:szCs w:val="20"/>
      <w:u w:val="single"/>
    </w:rPr>
  </w:style>
  <w:style w:type="character" w:customStyle="1" w:styleId="Char11">
    <w:name w:val="日期 Char1"/>
    <w:basedOn w:val="a3"/>
    <w:uiPriority w:val="99"/>
    <w:semiHidden/>
    <w:qFormat/>
    <w:rsid w:val="00891D5B"/>
  </w:style>
  <w:style w:type="character" w:customStyle="1" w:styleId="1b">
    <w:name w:val="日期 字符1"/>
    <w:basedOn w:val="a3"/>
    <w:uiPriority w:val="99"/>
    <w:qFormat/>
    <w:rsid w:val="00891D5B"/>
  </w:style>
  <w:style w:type="paragraph" w:customStyle="1" w:styleId="1c">
    <w:name w:val="无间隔1"/>
    <w:link w:val="Char3"/>
    <w:uiPriority w:val="1"/>
    <w:qFormat/>
    <w:rsid w:val="00891D5B"/>
    <w:pPr>
      <w:widowControl w:val="0"/>
      <w:jc w:val="both"/>
    </w:pPr>
  </w:style>
  <w:style w:type="character" w:customStyle="1" w:styleId="Char3">
    <w:name w:val="无间隔 Char"/>
    <w:aliases w:val="小六 Char"/>
    <w:basedOn w:val="a3"/>
    <w:link w:val="1c"/>
    <w:uiPriority w:val="1"/>
    <w:qFormat/>
    <w:rsid w:val="00891D5B"/>
  </w:style>
  <w:style w:type="paragraph" w:customStyle="1" w:styleId="1d">
    <w:name w:val="样式1"/>
    <w:basedOn w:val="a2"/>
    <w:link w:val="1Char"/>
    <w:qFormat/>
    <w:rsid w:val="00891D5B"/>
    <w:pPr>
      <w:snapToGrid w:val="0"/>
      <w:ind w:firstLine="480"/>
    </w:pPr>
    <w:rPr>
      <w:rFonts w:eastAsia="黑体" w:cs="Times New Roman"/>
      <w:szCs w:val="24"/>
    </w:rPr>
  </w:style>
  <w:style w:type="character" w:customStyle="1" w:styleId="1Char">
    <w:name w:val="样式1 Char"/>
    <w:basedOn w:val="a3"/>
    <w:link w:val="1d"/>
    <w:qFormat/>
    <w:rsid w:val="00891D5B"/>
    <w:rPr>
      <w:rFonts w:ascii="Times New Roman" w:eastAsia="黑体" w:hAnsi="Times New Roman" w:cs="Times New Roman"/>
      <w:sz w:val="24"/>
      <w:szCs w:val="24"/>
    </w:rPr>
  </w:style>
  <w:style w:type="character" w:customStyle="1" w:styleId="Char4">
    <w:name w:val="二级标题 Char"/>
    <w:basedOn w:val="a3"/>
    <w:link w:val="afff4"/>
    <w:qFormat/>
    <w:locked/>
    <w:rsid w:val="00891D5B"/>
    <w:rPr>
      <w:rFonts w:ascii="Calibri Light" w:eastAsia="宋体" w:hAnsi="Calibri Light" w:cs="Times New Roman"/>
      <w:b/>
      <w:bCs/>
      <w:sz w:val="32"/>
      <w:szCs w:val="32"/>
    </w:rPr>
  </w:style>
  <w:style w:type="paragraph" w:customStyle="1" w:styleId="afff4">
    <w:name w:val="二级标题"/>
    <w:basedOn w:val="a6"/>
    <w:link w:val="Char4"/>
    <w:qFormat/>
    <w:rsid w:val="00891D5B"/>
    <w:pPr>
      <w:pageBreakBefore/>
      <w:widowControl w:val="0"/>
      <w:snapToGrid w:val="0"/>
      <w:spacing w:line="300" w:lineRule="auto"/>
      <w:jc w:val="left"/>
      <w:outlineLvl w:val="1"/>
    </w:pPr>
    <w:rPr>
      <w:rFonts w:ascii="Calibri Light" w:eastAsia="宋体" w:hAnsi="Calibri Light" w:cs="Times New Roman"/>
    </w:rPr>
  </w:style>
  <w:style w:type="character" w:customStyle="1" w:styleId="1e">
    <w:name w:val="批注文字 字符1"/>
    <w:basedOn w:val="a3"/>
    <w:uiPriority w:val="99"/>
    <w:semiHidden/>
    <w:qFormat/>
    <w:rsid w:val="00891D5B"/>
  </w:style>
  <w:style w:type="character" w:customStyle="1" w:styleId="Char12">
    <w:name w:val="批注主题 Char1"/>
    <w:basedOn w:val="af1"/>
    <w:uiPriority w:val="99"/>
    <w:semiHidden/>
    <w:qFormat/>
    <w:rsid w:val="00891D5B"/>
    <w:rPr>
      <w:rFonts w:ascii="宋体" w:eastAsia="宋体" w:hAnsi="宋体" w:cs="Times New Roman"/>
      <w:b/>
      <w:bCs/>
      <w:kern w:val="2"/>
      <w:sz w:val="24"/>
      <w:szCs w:val="24"/>
    </w:rPr>
  </w:style>
  <w:style w:type="character" w:customStyle="1" w:styleId="1f">
    <w:name w:val="批注主题 字符1"/>
    <w:basedOn w:val="1e"/>
    <w:uiPriority w:val="99"/>
    <w:semiHidden/>
    <w:qFormat/>
    <w:rsid w:val="00891D5B"/>
    <w:rPr>
      <w:b/>
      <w:bCs/>
    </w:rPr>
  </w:style>
  <w:style w:type="paragraph" w:customStyle="1" w:styleId="Default">
    <w:name w:val="Default"/>
    <w:rsid w:val="00891D5B"/>
    <w:pPr>
      <w:widowControl w:val="0"/>
      <w:autoSpaceDE w:val="0"/>
      <w:autoSpaceDN w:val="0"/>
      <w:adjustRightInd w:val="0"/>
    </w:pPr>
    <w:rPr>
      <w:rFonts w:ascii="隶书" w:eastAsia="宋体" w:hAnsi="隶书" w:cs="隶书"/>
      <w:color w:val="000000"/>
      <w:kern w:val="0"/>
      <w:sz w:val="24"/>
      <w:szCs w:val="24"/>
    </w:rPr>
  </w:style>
  <w:style w:type="paragraph" w:customStyle="1" w:styleId="112">
    <w:name w:val="列出段落11"/>
    <w:basedOn w:val="a2"/>
    <w:rsid w:val="00891D5B"/>
    <w:pPr>
      <w:snapToGrid w:val="0"/>
      <w:ind w:firstLine="420"/>
    </w:pPr>
    <w:rPr>
      <w:rFonts w:ascii="Calibri" w:hAnsi="Calibri" w:cs="Times New Roman"/>
      <w:szCs w:val="24"/>
    </w:rPr>
  </w:style>
  <w:style w:type="paragraph" w:customStyle="1" w:styleId="45">
    <w:name w:val="4.*章"/>
    <w:basedOn w:val="a2"/>
    <w:link w:val="4Char0"/>
    <w:qFormat/>
    <w:rsid w:val="00891D5B"/>
    <w:pPr>
      <w:snapToGrid w:val="0"/>
      <w:spacing w:beforeLines="50" w:before="156" w:afterLines="50" w:after="156"/>
      <w:ind w:firstLine="480"/>
      <w:jc w:val="center"/>
    </w:pPr>
    <w:rPr>
      <w:rFonts w:eastAsia="黑体" w:cs="Times New Roman"/>
      <w:sz w:val="30"/>
      <w:szCs w:val="30"/>
    </w:rPr>
  </w:style>
  <w:style w:type="character" w:customStyle="1" w:styleId="4Char0">
    <w:name w:val="4.*章 Char"/>
    <w:basedOn w:val="a3"/>
    <w:link w:val="45"/>
    <w:qFormat/>
    <w:rsid w:val="00891D5B"/>
    <w:rPr>
      <w:rFonts w:ascii="Times New Roman" w:eastAsia="黑体" w:hAnsi="Times New Roman" w:cs="Times New Roman"/>
      <w:sz w:val="30"/>
      <w:szCs w:val="30"/>
    </w:rPr>
  </w:style>
  <w:style w:type="paragraph" w:customStyle="1" w:styleId="26">
    <w:name w:val="列出段落2"/>
    <w:basedOn w:val="a2"/>
    <w:rsid w:val="00891D5B"/>
    <w:pPr>
      <w:snapToGrid w:val="0"/>
      <w:ind w:firstLine="420"/>
    </w:pPr>
    <w:rPr>
      <w:rFonts w:ascii="Calibri" w:hAnsi="Calibri" w:cs="Times New Roman"/>
      <w:szCs w:val="24"/>
    </w:rPr>
  </w:style>
  <w:style w:type="character" w:customStyle="1" w:styleId="fontstyle11">
    <w:name w:val="fontstyle11"/>
    <w:basedOn w:val="a3"/>
    <w:qFormat/>
    <w:rsid w:val="00891D5B"/>
    <w:rPr>
      <w:rFonts w:ascii="Calibri" w:hAnsi="Calibri" w:hint="default"/>
      <w:b/>
      <w:bCs/>
      <w:color w:val="000000"/>
      <w:sz w:val="32"/>
      <w:szCs w:val="32"/>
    </w:rPr>
  </w:style>
  <w:style w:type="paragraph" w:customStyle="1" w:styleId="34">
    <w:name w:val="列出段落3"/>
    <w:basedOn w:val="a2"/>
    <w:rsid w:val="00891D5B"/>
    <w:pPr>
      <w:snapToGrid w:val="0"/>
      <w:ind w:firstLine="420"/>
    </w:pPr>
    <w:rPr>
      <w:rFonts w:ascii="Calibri" w:hAnsi="Calibri" w:cs="Times New Roman"/>
      <w:szCs w:val="24"/>
    </w:rPr>
  </w:style>
  <w:style w:type="paragraph" w:customStyle="1" w:styleId="sc1">
    <w:name w:val="sc1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00"/>
      <w:kern w:val="0"/>
      <w:szCs w:val="24"/>
    </w:rPr>
  </w:style>
  <w:style w:type="paragraph" w:customStyle="1" w:styleId="sc2">
    <w:name w:val="sc2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00"/>
      <w:kern w:val="0"/>
      <w:szCs w:val="24"/>
    </w:rPr>
  </w:style>
  <w:style w:type="paragraph" w:customStyle="1" w:styleId="sc4">
    <w:name w:val="sc4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FF8000"/>
      <w:kern w:val="0"/>
      <w:szCs w:val="24"/>
    </w:rPr>
  </w:style>
  <w:style w:type="paragraph" w:customStyle="1" w:styleId="sc5">
    <w:name w:val="sc5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b/>
      <w:bCs/>
      <w:color w:val="0000FF"/>
      <w:kern w:val="0"/>
      <w:szCs w:val="24"/>
    </w:rPr>
  </w:style>
  <w:style w:type="paragraph" w:customStyle="1" w:styleId="sc7">
    <w:name w:val="sc7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8000FF"/>
      <w:kern w:val="0"/>
      <w:szCs w:val="24"/>
    </w:rPr>
  </w:style>
  <w:style w:type="paragraph" w:customStyle="1" w:styleId="sc9">
    <w:name w:val="sc9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804000"/>
      <w:kern w:val="0"/>
      <w:szCs w:val="24"/>
    </w:rPr>
  </w:style>
  <w:style w:type="paragraph" w:customStyle="1" w:styleId="sc10">
    <w:name w:val="sc10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b/>
      <w:bCs/>
      <w:color w:val="000080"/>
      <w:kern w:val="0"/>
      <w:szCs w:val="24"/>
    </w:rPr>
  </w:style>
  <w:style w:type="paragraph" w:customStyle="1" w:styleId="sc65">
    <w:name w:val="sc65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00"/>
      <w:kern w:val="0"/>
      <w:szCs w:val="24"/>
      <w:u w:val="single"/>
    </w:rPr>
  </w:style>
  <w:style w:type="paragraph" w:customStyle="1" w:styleId="46">
    <w:name w:val="列出段落4"/>
    <w:basedOn w:val="a2"/>
    <w:rsid w:val="00891D5B"/>
    <w:pPr>
      <w:snapToGrid w:val="0"/>
      <w:ind w:firstLine="420"/>
    </w:pPr>
    <w:rPr>
      <w:rFonts w:ascii="Calibri" w:hAnsi="Calibri" w:cs="Times New Roman"/>
      <w:szCs w:val="24"/>
    </w:rPr>
  </w:style>
  <w:style w:type="character" w:customStyle="1" w:styleId="con">
    <w:name w:val="con"/>
    <w:basedOn w:val="a3"/>
    <w:rsid w:val="00891D5B"/>
  </w:style>
  <w:style w:type="character" w:customStyle="1" w:styleId="1f0">
    <w:name w:val="占位符文本1"/>
    <w:basedOn w:val="a3"/>
    <w:uiPriority w:val="99"/>
    <w:semiHidden/>
    <w:qFormat/>
    <w:rsid w:val="00891D5B"/>
    <w:rPr>
      <w:color w:val="808080"/>
    </w:rPr>
  </w:style>
  <w:style w:type="table" w:customStyle="1" w:styleId="113">
    <w:name w:val="网格表 1 浅色1"/>
    <w:basedOn w:val="a4"/>
    <w:uiPriority w:val="46"/>
    <w:qFormat/>
    <w:rsid w:val="00891D5B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f1">
    <w:name w:val="网格型浅色1"/>
    <w:basedOn w:val="a4"/>
    <w:uiPriority w:val="40"/>
    <w:qFormat/>
    <w:rsid w:val="00891D5B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qFormat/>
    <w:rsid w:val="00891D5B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2">
    <w:name w:val="修订1"/>
    <w:hidden/>
    <w:uiPriority w:val="99"/>
    <w:semiHidden/>
    <w:qFormat/>
    <w:rsid w:val="00891D5B"/>
  </w:style>
  <w:style w:type="character" w:customStyle="1" w:styleId="bjh-p">
    <w:name w:val="bjh-p"/>
    <w:basedOn w:val="a3"/>
    <w:qFormat/>
    <w:rsid w:val="00891D5B"/>
  </w:style>
  <w:style w:type="character" w:customStyle="1" w:styleId="Char5">
    <w:name w:val="章节导读 Char"/>
    <w:basedOn w:val="a3"/>
    <w:rsid w:val="00891D5B"/>
    <w:rPr>
      <w:rFonts w:ascii="楷体" w:eastAsia="楷体" w:hAnsi="楷体" w:cs="Times New Roman"/>
      <w:kern w:val="2"/>
      <w:sz w:val="24"/>
      <w:szCs w:val="24"/>
    </w:rPr>
  </w:style>
  <w:style w:type="paragraph" w:customStyle="1" w:styleId="afff5">
    <w:name w:val="代码"/>
    <w:basedOn w:val="a2"/>
    <w:link w:val="Char6"/>
    <w:qFormat/>
    <w:rsid w:val="00891D5B"/>
    <w:pPr>
      <w:widowControl/>
      <w:snapToGrid w:val="0"/>
      <w:ind w:firstLine="480"/>
    </w:pPr>
    <w:rPr>
      <w:rFonts w:cs="Times New Roman"/>
      <w:szCs w:val="24"/>
    </w:rPr>
  </w:style>
  <w:style w:type="character" w:customStyle="1" w:styleId="Char6">
    <w:name w:val="代码 Char"/>
    <w:basedOn w:val="a3"/>
    <w:link w:val="afff5"/>
    <w:qFormat/>
    <w:rsid w:val="00891D5B"/>
    <w:rPr>
      <w:rFonts w:ascii="Times New Roman" w:eastAsia="宋体" w:hAnsi="Times New Roman" w:cs="Times New Roman"/>
      <w:sz w:val="24"/>
      <w:szCs w:val="24"/>
    </w:rPr>
  </w:style>
  <w:style w:type="paragraph" w:styleId="afff6">
    <w:name w:val="Document Map"/>
    <w:basedOn w:val="a2"/>
    <w:link w:val="afff7"/>
    <w:uiPriority w:val="99"/>
    <w:unhideWhenUsed/>
    <w:qFormat/>
    <w:rsid w:val="00891D5B"/>
    <w:pPr>
      <w:snapToGrid w:val="0"/>
      <w:ind w:firstLine="480"/>
    </w:pPr>
    <w:rPr>
      <w:rFonts w:cs="Times New Roman"/>
      <w:sz w:val="18"/>
      <w:szCs w:val="18"/>
    </w:rPr>
  </w:style>
  <w:style w:type="character" w:customStyle="1" w:styleId="afff7">
    <w:name w:val="文档结构图 字符"/>
    <w:basedOn w:val="a3"/>
    <w:link w:val="afff6"/>
    <w:uiPriority w:val="99"/>
    <w:qFormat/>
    <w:rsid w:val="00891D5B"/>
    <w:rPr>
      <w:rFonts w:ascii="Times New Roman" w:eastAsia="宋体" w:hAnsi="Times New Roman" w:cs="Times New Roman"/>
      <w:sz w:val="18"/>
      <w:szCs w:val="18"/>
    </w:rPr>
  </w:style>
  <w:style w:type="paragraph" w:styleId="afff8">
    <w:name w:val="No Spacing"/>
    <w:aliases w:val="小六"/>
    <w:link w:val="afff9"/>
    <w:qFormat/>
    <w:rsid w:val="00891D5B"/>
    <w:pPr>
      <w:widowControl w:val="0"/>
      <w:spacing w:line="400" w:lineRule="exact"/>
      <w:jc w:val="both"/>
    </w:pPr>
    <w:rPr>
      <w:rFonts w:ascii="Times New Roman" w:eastAsia="宋体" w:hAnsi="Times New Roman" w:cs="Times New Roman"/>
      <w:sz w:val="24"/>
    </w:rPr>
  </w:style>
  <w:style w:type="paragraph" w:customStyle="1" w:styleId="afffa">
    <w:name w:val="图名"/>
    <w:basedOn w:val="a2"/>
    <w:link w:val="Char7"/>
    <w:qFormat/>
    <w:rsid w:val="00891D5B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  <w:szCs w:val="21"/>
    </w:rPr>
  </w:style>
  <w:style w:type="character" w:customStyle="1" w:styleId="Char7">
    <w:name w:val="图名 Char"/>
    <w:link w:val="afffa"/>
    <w:qFormat/>
    <w:rsid w:val="00891D5B"/>
    <w:rPr>
      <w:rFonts w:ascii="Times New Roman" w:eastAsia="宋体" w:hAnsi="Times New Roman" w:cs="Times New Roman"/>
      <w:kern w:val="0"/>
      <w:sz w:val="20"/>
      <w:szCs w:val="21"/>
    </w:rPr>
  </w:style>
  <w:style w:type="paragraph" w:customStyle="1" w:styleId="afffb">
    <w:name w:val="表名"/>
    <w:basedOn w:val="afffa"/>
    <w:next w:val="a2"/>
    <w:link w:val="Char8"/>
    <w:qFormat/>
    <w:rsid w:val="00891D5B"/>
    <w:pPr>
      <w:spacing w:before="240" w:after="120"/>
    </w:pPr>
  </w:style>
  <w:style w:type="character" w:customStyle="1" w:styleId="Char8">
    <w:name w:val="表名 Char"/>
    <w:link w:val="afffb"/>
    <w:qFormat/>
    <w:rsid w:val="00891D5B"/>
    <w:rPr>
      <w:rFonts w:ascii="Times New Roman" w:eastAsia="宋体" w:hAnsi="Times New Roman" w:cs="Times New Roman"/>
      <w:kern w:val="0"/>
      <w:sz w:val="20"/>
      <w:szCs w:val="21"/>
    </w:rPr>
  </w:style>
  <w:style w:type="paragraph" w:customStyle="1" w:styleId="afffc">
    <w:name w:val="参考文献"/>
    <w:basedOn w:val="a2"/>
    <w:link w:val="Char9"/>
    <w:qFormat/>
    <w:rsid w:val="00891D5B"/>
    <w:pPr>
      <w:widowControl/>
      <w:snapToGrid w:val="0"/>
      <w:spacing w:line="360" w:lineRule="auto"/>
      <w:ind w:firstLineChars="177" w:firstLine="425"/>
      <w:jc w:val="left"/>
    </w:pPr>
    <w:rPr>
      <w:rFonts w:cs="Times New Roman"/>
      <w:kern w:val="0"/>
      <w:szCs w:val="20"/>
    </w:rPr>
  </w:style>
  <w:style w:type="character" w:customStyle="1" w:styleId="Char9">
    <w:name w:val="参考文献 Char"/>
    <w:link w:val="afffc"/>
    <w:qFormat/>
    <w:rsid w:val="00891D5B"/>
    <w:rPr>
      <w:rFonts w:ascii="Times New Roman" w:eastAsia="宋体" w:hAnsi="Times New Roman" w:cs="Times New Roman"/>
      <w:kern w:val="0"/>
      <w:sz w:val="24"/>
      <w:szCs w:val="20"/>
    </w:rPr>
  </w:style>
  <w:style w:type="paragraph" w:styleId="TOC">
    <w:name w:val="TOC Heading"/>
    <w:basedOn w:val="1"/>
    <w:next w:val="a2"/>
    <w:uiPriority w:val="39"/>
    <w:unhideWhenUsed/>
    <w:qFormat/>
    <w:rsid w:val="00891D5B"/>
    <w:pPr>
      <w:spacing w:after="0" w:line="259" w:lineRule="auto"/>
      <w:jc w:val="left"/>
      <w:outlineLvl w:val="9"/>
    </w:pPr>
    <w:rPr>
      <w:rFonts w:ascii="Calibri Light" w:hAnsi="Calibri Light"/>
      <w:b w:val="0"/>
      <w:bCs/>
      <w:color w:val="2E74B5"/>
      <w:kern w:val="0"/>
      <w:sz w:val="32"/>
      <w:szCs w:val="32"/>
    </w:rPr>
  </w:style>
  <w:style w:type="character" w:styleId="HTML">
    <w:name w:val="HTML Code"/>
    <w:basedOn w:val="a3"/>
    <w:uiPriority w:val="99"/>
    <w:unhideWhenUsed/>
    <w:rsid w:val="00891D5B"/>
    <w:rPr>
      <w:rFonts w:ascii="宋体" w:eastAsia="宋体" w:hAnsi="宋体" w:cs="宋体"/>
      <w:sz w:val="24"/>
      <w:szCs w:val="24"/>
    </w:rPr>
  </w:style>
  <w:style w:type="character" w:customStyle="1" w:styleId="sc231">
    <w:name w:val="sc231"/>
    <w:basedOn w:val="a3"/>
    <w:rsid w:val="00891D5B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1f3">
    <w:name w:val="不明显强调1"/>
    <w:basedOn w:val="a3"/>
    <w:uiPriority w:val="19"/>
    <w:qFormat/>
    <w:rsid w:val="00891D5B"/>
    <w:rPr>
      <w:i/>
      <w:iCs/>
      <w:color w:val="404040"/>
    </w:rPr>
  </w:style>
  <w:style w:type="character" w:customStyle="1" w:styleId="Char13">
    <w:name w:val="副标题 Char1"/>
    <w:basedOn w:val="a3"/>
    <w:uiPriority w:val="11"/>
    <w:rsid w:val="00891D5B"/>
    <w:rPr>
      <w:rFonts w:ascii="Calibri Light" w:hAnsi="Calibri Light" w:cs="Times New Roman"/>
      <w:b/>
      <w:bCs/>
      <w:kern w:val="28"/>
      <w:sz w:val="32"/>
      <w:szCs w:val="32"/>
    </w:rPr>
  </w:style>
  <w:style w:type="paragraph" w:customStyle="1" w:styleId="afffd">
    <w:name w:val="表头"/>
    <w:basedOn w:val="a2"/>
    <w:rsid w:val="00891D5B"/>
    <w:pPr>
      <w:widowControl/>
      <w:snapToGrid w:val="0"/>
      <w:spacing w:beforeLines="50" w:before="120" w:afterLines="50" w:after="120" w:line="360" w:lineRule="auto"/>
      <w:ind w:firstLineChars="777" w:firstLine="1632"/>
    </w:pPr>
    <w:rPr>
      <w:rFonts w:eastAsia="幼圆" w:cs="Times New Roman"/>
      <w:color w:val="404040"/>
      <w:szCs w:val="21"/>
    </w:rPr>
  </w:style>
  <w:style w:type="paragraph" w:customStyle="1" w:styleId="afffe">
    <w:name w:val="本章导读"/>
    <w:basedOn w:val="a2"/>
    <w:rsid w:val="00891D5B"/>
    <w:pPr>
      <w:widowControl/>
      <w:snapToGrid w:val="0"/>
      <w:spacing w:beforeLines="50" w:before="50" w:afterLines="50" w:after="50" w:line="480" w:lineRule="auto"/>
      <w:ind w:firstLineChars="177" w:firstLine="531"/>
    </w:pPr>
    <w:rPr>
      <w:rFonts w:ascii="微软雅黑" w:eastAsia="微软雅黑" w:hAnsi="微软雅黑" w:cs="Times New Roman"/>
      <w:b/>
      <w:sz w:val="30"/>
      <w:szCs w:val="30"/>
    </w:rPr>
  </w:style>
  <w:style w:type="paragraph" w:customStyle="1" w:styleId="affff">
    <w:name w:val="章节导读标题"/>
    <w:basedOn w:val="a2"/>
    <w:next w:val="ad"/>
    <w:link w:val="Chara"/>
    <w:qFormat/>
    <w:rsid w:val="00891D5B"/>
    <w:pPr>
      <w:widowControl/>
      <w:snapToGrid w:val="0"/>
      <w:spacing w:beforeLines="50" w:before="240" w:afterLines="50" w:after="240"/>
      <w:ind w:firstLine="480"/>
    </w:pPr>
    <w:rPr>
      <w:rFonts w:ascii="黑体" w:eastAsia="黑体" w:hAnsi="黑体" w:cs="Times New Roman"/>
      <w:szCs w:val="24"/>
    </w:rPr>
  </w:style>
  <w:style w:type="character" w:customStyle="1" w:styleId="Chara">
    <w:name w:val="章节导读标题 Char"/>
    <w:basedOn w:val="a3"/>
    <w:link w:val="affff"/>
    <w:qFormat/>
    <w:rsid w:val="00891D5B"/>
    <w:rPr>
      <w:rFonts w:ascii="黑体" w:eastAsia="黑体" w:hAnsi="黑体" w:cs="Times New Roman"/>
      <w:sz w:val="24"/>
      <w:szCs w:val="24"/>
    </w:rPr>
  </w:style>
  <w:style w:type="character" w:customStyle="1" w:styleId="1f4">
    <w:name w:val="书籍标题1"/>
    <w:basedOn w:val="a3"/>
    <w:uiPriority w:val="33"/>
    <w:rsid w:val="00891D5B"/>
    <w:rPr>
      <w:b/>
      <w:bCs/>
      <w:i/>
      <w:iCs/>
      <w:spacing w:val="5"/>
    </w:rPr>
  </w:style>
  <w:style w:type="paragraph" w:customStyle="1" w:styleId="affff0">
    <w:name w:val="书籍名称"/>
    <w:basedOn w:val="a6"/>
    <w:link w:val="Charb"/>
    <w:qFormat/>
    <w:rsid w:val="00891D5B"/>
    <w:pPr>
      <w:pageBreakBefore/>
      <w:snapToGrid w:val="0"/>
      <w:spacing w:beforeLines="50" w:before="120" w:afterLines="50" w:after="120" w:line="400" w:lineRule="atLeast"/>
    </w:pPr>
    <w:rPr>
      <w:rFonts w:ascii="黑体" w:eastAsia="黑体" w:hAnsi="黑体" w:cs="Times New Roman"/>
      <w:b w:val="0"/>
      <w:bCs w:val="0"/>
      <w:sz w:val="52"/>
      <w:szCs w:val="52"/>
    </w:rPr>
  </w:style>
  <w:style w:type="character" w:customStyle="1" w:styleId="Charb">
    <w:name w:val="书籍名称 Char"/>
    <w:basedOn w:val="a7"/>
    <w:link w:val="affff0"/>
    <w:qFormat/>
    <w:rsid w:val="00891D5B"/>
    <w:rPr>
      <w:rFonts w:ascii="黑体" w:eastAsia="黑体" w:hAnsi="黑体" w:cs="Times New Roman"/>
      <w:b w:val="0"/>
      <w:bCs w:val="0"/>
      <w:sz w:val="52"/>
      <w:szCs w:val="52"/>
    </w:rPr>
  </w:style>
  <w:style w:type="paragraph" w:customStyle="1" w:styleId="sc3">
    <w:name w:val="sc3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80"/>
      <w:kern w:val="0"/>
      <w:szCs w:val="24"/>
    </w:rPr>
  </w:style>
  <w:style w:type="paragraph" w:customStyle="1" w:styleId="te">
    <w:name w:val="te"/>
    <w:basedOn w:val="a2"/>
    <w:rsid w:val="00891D5B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kern w:val="0"/>
      <w:szCs w:val="24"/>
    </w:rPr>
  </w:style>
  <w:style w:type="table" w:customStyle="1" w:styleId="4-32">
    <w:name w:val="网格表 4 - 着色 32"/>
    <w:basedOn w:val="a4"/>
    <w:next w:val="4-3"/>
    <w:uiPriority w:val="49"/>
    <w:qFormat/>
    <w:rsid w:val="00891D5B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">
    <w:name w:val="网格表 5 深色 - 着色 32"/>
    <w:basedOn w:val="a4"/>
    <w:next w:val="5-3"/>
    <w:uiPriority w:val="50"/>
    <w:qFormat/>
    <w:rsid w:val="00891D5B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a">
    <w:name w:val="章节自动编号"/>
    <w:uiPriority w:val="99"/>
    <w:rsid w:val="00891D5B"/>
    <w:pPr>
      <w:numPr>
        <w:numId w:val="8"/>
      </w:numPr>
    </w:pPr>
  </w:style>
  <w:style w:type="character" w:customStyle="1" w:styleId="afff9">
    <w:name w:val="无间隔 字符"/>
    <w:aliases w:val="小六 字符"/>
    <w:basedOn w:val="a3"/>
    <w:link w:val="afff8"/>
    <w:qFormat/>
    <w:rsid w:val="00891D5B"/>
    <w:rPr>
      <w:rFonts w:ascii="Times New Roman" w:eastAsia="宋体" w:hAnsi="Times New Roman" w:cs="Times New Roman"/>
      <w:sz w:val="24"/>
    </w:rPr>
  </w:style>
  <w:style w:type="character" w:customStyle="1" w:styleId="fontstyle61">
    <w:name w:val="fontstyle61"/>
    <w:basedOn w:val="a3"/>
    <w:rsid w:val="00891D5B"/>
    <w:rPr>
      <w:rFonts w:ascii="Arial" w:hAnsi="Arial" w:cs="Arial" w:hint="default"/>
      <w:b/>
      <w:bCs/>
      <w:i w:val="0"/>
      <w:iCs w:val="0"/>
      <w:color w:val="548DD4"/>
      <w:sz w:val="30"/>
      <w:szCs w:val="30"/>
    </w:rPr>
  </w:style>
  <w:style w:type="character" w:customStyle="1" w:styleId="ttag">
    <w:name w:val="ttag"/>
    <w:basedOn w:val="a3"/>
    <w:rsid w:val="00891D5B"/>
  </w:style>
  <w:style w:type="character" w:customStyle="1" w:styleId="27">
    <w:name w:val="不明显强调2"/>
    <w:basedOn w:val="a3"/>
    <w:uiPriority w:val="19"/>
    <w:rsid w:val="00891D5B"/>
    <w:rPr>
      <w:i/>
      <w:iCs/>
      <w:color w:val="404040"/>
    </w:rPr>
  </w:style>
  <w:style w:type="character" w:customStyle="1" w:styleId="Char20">
    <w:name w:val="日期 Char2"/>
    <w:basedOn w:val="a3"/>
    <w:uiPriority w:val="99"/>
    <w:semiHidden/>
    <w:qFormat/>
    <w:rsid w:val="00891D5B"/>
    <w:rPr>
      <w:rFonts w:ascii="Times New Roman" w:eastAsia="幼圆" w:hAnsi="Times New Roman"/>
      <w:kern w:val="2"/>
      <w:sz w:val="28"/>
      <w:szCs w:val="22"/>
    </w:rPr>
  </w:style>
  <w:style w:type="character" w:customStyle="1" w:styleId="Char14">
    <w:name w:val="批注框文本 Char1"/>
    <w:basedOn w:val="a3"/>
    <w:uiPriority w:val="99"/>
    <w:semiHidden/>
    <w:qFormat/>
    <w:rsid w:val="00891D5B"/>
    <w:rPr>
      <w:rFonts w:ascii="Times New Roman" w:eastAsia="幼圆" w:hAnsi="Times New Roman"/>
      <w:kern w:val="2"/>
      <w:sz w:val="18"/>
      <w:szCs w:val="18"/>
    </w:rPr>
  </w:style>
  <w:style w:type="character" w:customStyle="1" w:styleId="Char21">
    <w:name w:val="批注文字 Char2"/>
    <w:basedOn w:val="a3"/>
    <w:uiPriority w:val="99"/>
    <w:semiHidden/>
    <w:qFormat/>
    <w:rsid w:val="00891D5B"/>
    <w:rPr>
      <w:rFonts w:ascii="Times New Roman" w:eastAsia="幼圆" w:hAnsi="Times New Roman"/>
      <w:kern w:val="2"/>
      <w:sz w:val="28"/>
      <w:szCs w:val="22"/>
    </w:rPr>
  </w:style>
  <w:style w:type="character" w:customStyle="1" w:styleId="Char22">
    <w:name w:val="批注主题 Char2"/>
    <w:basedOn w:val="Char21"/>
    <w:uiPriority w:val="99"/>
    <w:semiHidden/>
    <w:qFormat/>
    <w:rsid w:val="00891D5B"/>
    <w:rPr>
      <w:rFonts w:ascii="Times New Roman" w:eastAsia="幼圆" w:hAnsi="Times New Roman"/>
      <w:b/>
      <w:bCs/>
      <w:kern w:val="2"/>
      <w:sz w:val="28"/>
      <w:szCs w:val="22"/>
    </w:rPr>
  </w:style>
  <w:style w:type="character" w:customStyle="1" w:styleId="Char15">
    <w:name w:val="页眉 Char1"/>
    <w:basedOn w:val="a3"/>
    <w:uiPriority w:val="99"/>
    <w:semiHidden/>
    <w:qFormat/>
    <w:rsid w:val="00891D5B"/>
    <w:rPr>
      <w:rFonts w:ascii="Times New Roman" w:eastAsia="幼圆" w:hAnsi="Times New Roman"/>
      <w:kern w:val="2"/>
      <w:sz w:val="18"/>
      <w:szCs w:val="18"/>
    </w:rPr>
  </w:style>
  <w:style w:type="character" w:customStyle="1" w:styleId="Char16">
    <w:name w:val="页脚 Char1"/>
    <w:basedOn w:val="a3"/>
    <w:uiPriority w:val="99"/>
    <w:semiHidden/>
    <w:qFormat/>
    <w:rsid w:val="00891D5B"/>
    <w:rPr>
      <w:rFonts w:ascii="Times New Roman" w:eastAsia="幼圆" w:hAnsi="Times New Roman"/>
      <w:kern w:val="2"/>
      <w:sz w:val="18"/>
      <w:szCs w:val="18"/>
    </w:rPr>
  </w:style>
  <w:style w:type="character" w:styleId="affff1">
    <w:name w:val="Book Title"/>
    <w:basedOn w:val="a3"/>
    <w:uiPriority w:val="33"/>
    <w:qFormat/>
    <w:rsid w:val="00891D5B"/>
    <w:rPr>
      <w:b/>
      <w:bCs/>
      <w:i/>
      <w:iCs/>
      <w:spacing w:val="5"/>
    </w:rPr>
  </w:style>
  <w:style w:type="paragraph" w:customStyle="1" w:styleId="affff2">
    <w:name w:val="对应实例"/>
    <w:basedOn w:val="affff"/>
    <w:link w:val="Charc"/>
    <w:qFormat/>
    <w:rsid w:val="00891D5B"/>
    <w:pPr>
      <w:spacing w:before="120" w:after="120"/>
      <w:jc w:val="center"/>
    </w:pPr>
    <w:rPr>
      <w:color w:val="FF0000"/>
      <w:sz w:val="19"/>
    </w:rPr>
  </w:style>
  <w:style w:type="character" w:customStyle="1" w:styleId="Charc">
    <w:name w:val="对应实例 Char"/>
    <w:basedOn w:val="Chara"/>
    <w:link w:val="affff2"/>
    <w:qFormat/>
    <w:rsid w:val="00891D5B"/>
    <w:rPr>
      <w:rFonts w:ascii="黑体" w:eastAsia="黑体" w:hAnsi="黑体" w:cs="Times New Roman"/>
      <w:color w:val="FF0000"/>
      <w:sz w:val="19"/>
      <w:szCs w:val="24"/>
    </w:rPr>
  </w:style>
  <w:style w:type="paragraph" w:customStyle="1" w:styleId="affff3">
    <w:name w:val="小六紧密"/>
    <w:basedOn w:val="a2"/>
    <w:link w:val="Chard"/>
    <w:rsid w:val="00891D5B"/>
    <w:pPr>
      <w:snapToGrid w:val="0"/>
      <w:spacing w:line="180" w:lineRule="exact"/>
      <w:ind w:firstLine="480"/>
      <w:jc w:val="left"/>
    </w:pPr>
    <w:rPr>
      <w:rFonts w:ascii="Arial Unicode MS" w:eastAsia="Arial Unicode MS" w:hAnsi="Arial Unicode MS" w:cs="Arial Unicode MS"/>
      <w:sz w:val="15"/>
      <w:szCs w:val="15"/>
    </w:rPr>
  </w:style>
  <w:style w:type="character" w:customStyle="1" w:styleId="Chard">
    <w:name w:val="小六紧密 Char"/>
    <w:basedOn w:val="a3"/>
    <w:link w:val="affff3"/>
    <w:qFormat/>
    <w:rsid w:val="00891D5B"/>
    <w:rPr>
      <w:rFonts w:ascii="Arial Unicode MS" w:eastAsia="Arial Unicode MS" w:hAnsi="Arial Unicode MS" w:cs="Arial Unicode MS"/>
      <w:sz w:val="15"/>
      <w:szCs w:val="15"/>
    </w:rPr>
  </w:style>
  <w:style w:type="paragraph" w:customStyle="1" w:styleId="affff4">
    <w:name w:val="小七"/>
    <w:basedOn w:val="afff8"/>
    <w:link w:val="Chare"/>
    <w:rsid w:val="00891D5B"/>
    <w:pPr>
      <w:spacing w:line="140" w:lineRule="exact"/>
      <w:jc w:val="center"/>
    </w:pPr>
    <w:rPr>
      <w:sz w:val="11"/>
    </w:rPr>
  </w:style>
  <w:style w:type="character" w:customStyle="1" w:styleId="Chare">
    <w:name w:val="小七 Char"/>
    <w:basedOn w:val="afff9"/>
    <w:link w:val="affff4"/>
    <w:qFormat/>
    <w:rsid w:val="00891D5B"/>
    <w:rPr>
      <w:rFonts w:ascii="Times New Roman" w:eastAsia="宋体" w:hAnsi="Times New Roman" w:cs="Times New Roman"/>
      <w:sz w:val="11"/>
    </w:rPr>
  </w:style>
  <w:style w:type="table" w:customStyle="1" w:styleId="410">
    <w:name w:val="网格表 41"/>
    <w:basedOn w:val="a4"/>
    <w:next w:val="47"/>
    <w:uiPriority w:val="49"/>
    <w:qFormat/>
    <w:rsid w:val="00891D5B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Char17">
    <w:name w:val="文档结构图 Char1"/>
    <w:basedOn w:val="a3"/>
    <w:uiPriority w:val="99"/>
    <w:semiHidden/>
    <w:qFormat/>
    <w:rsid w:val="00891D5B"/>
    <w:rPr>
      <w:rFonts w:ascii="Microsoft YaHei UI" w:eastAsia="Microsoft YaHei UI" w:hAnsi="Times New Roman"/>
      <w:kern w:val="2"/>
      <w:sz w:val="18"/>
      <w:szCs w:val="18"/>
    </w:rPr>
  </w:style>
  <w:style w:type="table" w:customStyle="1" w:styleId="121">
    <w:name w:val="网格表 1 浅色2"/>
    <w:basedOn w:val="a4"/>
    <w:next w:val="1f5"/>
    <w:uiPriority w:val="46"/>
    <w:qFormat/>
    <w:rsid w:val="00891D5B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0">
    <w:name w:val="网格表 31"/>
    <w:basedOn w:val="a4"/>
    <w:next w:val="35"/>
    <w:uiPriority w:val="48"/>
    <w:qFormat/>
    <w:rsid w:val="00891D5B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">
    <w:name w:val="网格表 5 深色 - 着色 11"/>
    <w:basedOn w:val="a4"/>
    <w:next w:val="5-1"/>
    <w:uiPriority w:val="50"/>
    <w:qFormat/>
    <w:rsid w:val="00891D5B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0">
    <w:name w:val="网格表 5 深色1"/>
    <w:basedOn w:val="a4"/>
    <w:next w:val="54"/>
    <w:uiPriority w:val="50"/>
    <w:qFormat/>
    <w:rsid w:val="00891D5B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">
    <w:name w:val="网格表 4 - 着色 312"/>
    <w:basedOn w:val="a4"/>
    <w:uiPriority w:val="49"/>
    <w:qFormat/>
    <w:rsid w:val="00891D5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styleId="4-3">
    <w:name w:val="Grid Table 4 Accent 3"/>
    <w:basedOn w:val="a4"/>
    <w:uiPriority w:val="49"/>
    <w:rsid w:val="00891D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5-3">
    <w:name w:val="Grid Table 5 Dark Accent 3"/>
    <w:basedOn w:val="a4"/>
    <w:uiPriority w:val="50"/>
    <w:rsid w:val="00891D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affff5">
    <w:name w:val="Subtle Emphasis"/>
    <w:basedOn w:val="a3"/>
    <w:uiPriority w:val="19"/>
    <w:qFormat/>
    <w:rsid w:val="00891D5B"/>
    <w:rPr>
      <w:i/>
      <w:iCs/>
      <w:color w:val="404040" w:themeColor="text1" w:themeTint="BF"/>
    </w:rPr>
  </w:style>
  <w:style w:type="table" w:styleId="47">
    <w:name w:val="Grid Table 4"/>
    <w:basedOn w:val="a4"/>
    <w:uiPriority w:val="49"/>
    <w:rsid w:val="00891D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f5">
    <w:name w:val="Grid Table 1 Light"/>
    <w:basedOn w:val="a4"/>
    <w:uiPriority w:val="46"/>
    <w:rsid w:val="00891D5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5">
    <w:name w:val="Grid Table 3"/>
    <w:basedOn w:val="a4"/>
    <w:uiPriority w:val="48"/>
    <w:rsid w:val="00891D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5-1">
    <w:name w:val="Grid Table 5 Dark Accent 1"/>
    <w:basedOn w:val="a4"/>
    <w:uiPriority w:val="50"/>
    <w:rsid w:val="00891D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54">
    <w:name w:val="Grid Table 5 Dark"/>
    <w:basedOn w:val="a4"/>
    <w:uiPriority w:val="50"/>
    <w:rsid w:val="00891D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numbering" w:customStyle="1" w:styleId="122">
    <w:name w:val="无列表12"/>
    <w:next w:val="a5"/>
    <w:uiPriority w:val="99"/>
    <w:semiHidden/>
    <w:unhideWhenUsed/>
    <w:rsid w:val="005776B1"/>
  </w:style>
  <w:style w:type="table" w:customStyle="1" w:styleId="140">
    <w:name w:val="网格型14"/>
    <w:basedOn w:val="a4"/>
    <w:next w:val="afa"/>
    <w:uiPriority w:val="39"/>
    <w:qFormat/>
    <w:rsid w:val="005776B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网格表 1 浅色11"/>
    <w:basedOn w:val="a4"/>
    <w:uiPriority w:val="46"/>
    <w:qFormat/>
    <w:rsid w:val="005776B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4">
    <w:name w:val="网格型浅色11"/>
    <w:basedOn w:val="a4"/>
    <w:uiPriority w:val="40"/>
    <w:qFormat/>
    <w:rsid w:val="005776B1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">
    <w:name w:val="TableGrid1"/>
    <w:qFormat/>
    <w:rsid w:val="005776B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3">
    <w:name w:val="网格表 4 - 着色 33"/>
    <w:basedOn w:val="a4"/>
    <w:next w:val="4-3"/>
    <w:uiPriority w:val="49"/>
    <w:qFormat/>
    <w:rsid w:val="005776B1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3">
    <w:name w:val="网格表 5 深色 - 着色 33"/>
    <w:basedOn w:val="a4"/>
    <w:next w:val="5-3"/>
    <w:uiPriority w:val="50"/>
    <w:qFormat/>
    <w:rsid w:val="005776B1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1">
    <w:name w:val="章节自动编号1"/>
    <w:uiPriority w:val="99"/>
    <w:rsid w:val="005776B1"/>
    <w:pPr>
      <w:numPr>
        <w:numId w:val="16"/>
      </w:numPr>
    </w:pPr>
  </w:style>
  <w:style w:type="table" w:customStyle="1" w:styleId="420">
    <w:name w:val="网格表 42"/>
    <w:basedOn w:val="a4"/>
    <w:next w:val="47"/>
    <w:uiPriority w:val="49"/>
    <w:qFormat/>
    <w:rsid w:val="005776B1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1">
    <w:name w:val="网格表 1 浅色3"/>
    <w:basedOn w:val="a4"/>
    <w:next w:val="1f5"/>
    <w:uiPriority w:val="46"/>
    <w:qFormat/>
    <w:rsid w:val="005776B1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0">
    <w:name w:val="网格表 32"/>
    <w:basedOn w:val="a4"/>
    <w:next w:val="35"/>
    <w:uiPriority w:val="48"/>
    <w:qFormat/>
    <w:rsid w:val="005776B1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">
    <w:name w:val="网格表 5 深色 - 着色 12"/>
    <w:basedOn w:val="a4"/>
    <w:next w:val="5-1"/>
    <w:uiPriority w:val="50"/>
    <w:qFormat/>
    <w:rsid w:val="005776B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0">
    <w:name w:val="网格表 5 深色2"/>
    <w:basedOn w:val="a4"/>
    <w:next w:val="54"/>
    <w:uiPriority w:val="50"/>
    <w:qFormat/>
    <w:rsid w:val="005776B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3">
    <w:name w:val="网格表 4 - 着色 313"/>
    <w:basedOn w:val="a4"/>
    <w:uiPriority w:val="49"/>
    <w:qFormat/>
    <w:rsid w:val="005776B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132">
    <w:name w:val="无列表13"/>
    <w:next w:val="a5"/>
    <w:uiPriority w:val="99"/>
    <w:semiHidden/>
    <w:unhideWhenUsed/>
    <w:rsid w:val="00D56FEA"/>
  </w:style>
  <w:style w:type="table" w:customStyle="1" w:styleId="151">
    <w:name w:val="网格型15"/>
    <w:basedOn w:val="a4"/>
    <w:next w:val="afa"/>
    <w:uiPriority w:val="39"/>
    <w:qFormat/>
    <w:rsid w:val="00D56FEA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网格表 1 浅色12"/>
    <w:basedOn w:val="a4"/>
    <w:uiPriority w:val="46"/>
    <w:qFormat/>
    <w:rsid w:val="00D56FEA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3">
    <w:name w:val="网格型浅色12"/>
    <w:basedOn w:val="a4"/>
    <w:uiPriority w:val="40"/>
    <w:qFormat/>
    <w:rsid w:val="00D56FEA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2">
    <w:name w:val="TableGrid2"/>
    <w:qFormat/>
    <w:rsid w:val="00D56FEA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4">
    <w:name w:val="网格表 4 - 着色 34"/>
    <w:basedOn w:val="a4"/>
    <w:next w:val="4-3"/>
    <w:uiPriority w:val="49"/>
    <w:qFormat/>
    <w:rsid w:val="00D56FEA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4">
    <w:name w:val="网格表 5 深色 - 着色 34"/>
    <w:basedOn w:val="a4"/>
    <w:next w:val="5-3"/>
    <w:uiPriority w:val="50"/>
    <w:qFormat/>
    <w:rsid w:val="00D56FEA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28">
    <w:name w:val="章节自动编号2"/>
    <w:uiPriority w:val="99"/>
    <w:rsid w:val="00D56FEA"/>
  </w:style>
  <w:style w:type="table" w:customStyle="1" w:styleId="430">
    <w:name w:val="网格表 43"/>
    <w:basedOn w:val="a4"/>
    <w:next w:val="47"/>
    <w:uiPriority w:val="49"/>
    <w:qFormat/>
    <w:rsid w:val="00D56FEA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41">
    <w:name w:val="网格表 1 浅色4"/>
    <w:basedOn w:val="a4"/>
    <w:next w:val="1f5"/>
    <w:uiPriority w:val="46"/>
    <w:qFormat/>
    <w:rsid w:val="00D56FEA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30">
    <w:name w:val="网格表 33"/>
    <w:basedOn w:val="a4"/>
    <w:next w:val="35"/>
    <w:uiPriority w:val="48"/>
    <w:qFormat/>
    <w:rsid w:val="00D56FEA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3">
    <w:name w:val="网格表 5 深色 - 着色 13"/>
    <w:basedOn w:val="a4"/>
    <w:next w:val="5-1"/>
    <w:uiPriority w:val="50"/>
    <w:qFormat/>
    <w:rsid w:val="00D56FE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30">
    <w:name w:val="网格表 5 深色3"/>
    <w:basedOn w:val="a4"/>
    <w:next w:val="54"/>
    <w:uiPriority w:val="50"/>
    <w:qFormat/>
    <w:rsid w:val="00D56FE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4">
    <w:name w:val="网格表 4 - 着色 314"/>
    <w:basedOn w:val="a4"/>
    <w:uiPriority w:val="49"/>
    <w:qFormat/>
    <w:rsid w:val="00D56FEA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142">
    <w:name w:val="无列表14"/>
    <w:next w:val="a5"/>
    <w:uiPriority w:val="99"/>
    <w:semiHidden/>
    <w:unhideWhenUsed/>
    <w:rsid w:val="00B254CC"/>
  </w:style>
  <w:style w:type="table" w:customStyle="1" w:styleId="160">
    <w:name w:val="网格型16"/>
    <w:basedOn w:val="a4"/>
    <w:next w:val="afa"/>
    <w:uiPriority w:val="39"/>
    <w:qFormat/>
    <w:rsid w:val="00B254C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0">
    <w:name w:val="网格表 1 浅色13"/>
    <w:basedOn w:val="a4"/>
    <w:uiPriority w:val="46"/>
    <w:qFormat/>
    <w:rsid w:val="00B254C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3">
    <w:name w:val="网格型浅色13"/>
    <w:basedOn w:val="a4"/>
    <w:uiPriority w:val="40"/>
    <w:qFormat/>
    <w:rsid w:val="00B254C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3">
    <w:name w:val="TableGrid3"/>
    <w:qFormat/>
    <w:rsid w:val="00B254C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5">
    <w:name w:val="网格表 4 - 着色 35"/>
    <w:basedOn w:val="a4"/>
    <w:next w:val="4-3"/>
    <w:uiPriority w:val="49"/>
    <w:qFormat/>
    <w:rsid w:val="00B254CC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5">
    <w:name w:val="网格表 5 深色 - 着色 35"/>
    <w:basedOn w:val="a4"/>
    <w:next w:val="5-3"/>
    <w:uiPriority w:val="50"/>
    <w:qFormat/>
    <w:rsid w:val="00B254CC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36">
    <w:name w:val="章节自动编号3"/>
    <w:uiPriority w:val="99"/>
    <w:rsid w:val="00B254CC"/>
  </w:style>
  <w:style w:type="table" w:customStyle="1" w:styleId="440">
    <w:name w:val="网格表 44"/>
    <w:basedOn w:val="a4"/>
    <w:next w:val="47"/>
    <w:uiPriority w:val="49"/>
    <w:qFormat/>
    <w:rsid w:val="00B254C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52">
    <w:name w:val="网格表 1 浅色5"/>
    <w:basedOn w:val="a4"/>
    <w:next w:val="1f5"/>
    <w:uiPriority w:val="46"/>
    <w:qFormat/>
    <w:rsid w:val="00B254CC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40">
    <w:name w:val="网格表 34"/>
    <w:basedOn w:val="a4"/>
    <w:next w:val="35"/>
    <w:uiPriority w:val="48"/>
    <w:qFormat/>
    <w:rsid w:val="00B254C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4">
    <w:name w:val="网格表 5 深色 - 着色 14"/>
    <w:basedOn w:val="a4"/>
    <w:next w:val="5-1"/>
    <w:uiPriority w:val="50"/>
    <w:qFormat/>
    <w:rsid w:val="00B254C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40">
    <w:name w:val="网格表 5 深色4"/>
    <w:basedOn w:val="a4"/>
    <w:next w:val="54"/>
    <w:uiPriority w:val="50"/>
    <w:qFormat/>
    <w:rsid w:val="00B254C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5">
    <w:name w:val="网格表 4 - 着色 315"/>
    <w:basedOn w:val="a4"/>
    <w:uiPriority w:val="49"/>
    <w:qFormat/>
    <w:rsid w:val="00B254C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153">
    <w:name w:val="无列表15"/>
    <w:next w:val="a5"/>
    <w:uiPriority w:val="99"/>
    <w:semiHidden/>
    <w:unhideWhenUsed/>
    <w:rsid w:val="000E357F"/>
  </w:style>
  <w:style w:type="table" w:customStyle="1" w:styleId="170">
    <w:name w:val="网格型17"/>
    <w:basedOn w:val="a4"/>
    <w:next w:val="afa"/>
    <w:uiPriority w:val="39"/>
    <w:qFormat/>
    <w:rsid w:val="000E357F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网格表 1 浅色14"/>
    <w:basedOn w:val="a4"/>
    <w:uiPriority w:val="46"/>
    <w:qFormat/>
    <w:rsid w:val="000E357F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3">
    <w:name w:val="网格型浅色14"/>
    <w:basedOn w:val="a4"/>
    <w:uiPriority w:val="40"/>
    <w:qFormat/>
    <w:rsid w:val="000E357F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4">
    <w:name w:val="TableGrid4"/>
    <w:qFormat/>
    <w:rsid w:val="000E357F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6">
    <w:name w:val="网格表 4 - 着色 36"/>
    <w:basedOn w:val="a4"/>
    <w:next w:val="4-3"/>
    <w:uiPriority w:val="49"/>
    <w:qFormat/>
    <w:rsid w:val="000E357F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6">
    <w:name w:val="网格表 5 深色 - 着色 36"/>
    <w:basedOn w:val="a4"/>
    <w:next w:val="5-3"/>
    <w:uiPriority w:val="50"/>
    <w:qFormat/>
    <w:rsid w:val="000E357F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48">
    <w:name w:val="章节自动编号4"/>
    <w:uiPriority w:val="99"/>
    <w:rsid w:val="000E357F"/>
  </w:style>
  <w:style w:type="table" w:customStyle="1" w:styleId="450">
    <w:name w:val="网格表 45"/>
    <w:basedOn w:val="a4"/>
    <w:next w:val="47"/>
    <w:uiPriority w:val="49"/>
    <w:qFormat/>
    <w:rsid w:val="000E357F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61">
    <w:name w:val="网格表 1 浅色6"/>
    <w:basedOn w:val="a4"/>
    <w:next w:val="1f5"/>
    <w:uiPriority w:val="46"/>
    <w:qFormat/>
    <w:rsid w:val="000E357F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50">
    <w:name w:val="网格表 35"/>
    <w:basedOn w:val="a4"/>
    <w:next w:val="35"/>
    <w:uiPriority w:val="48"/>
    <w:qFormat/>
    <w:rsid w:val="000E357F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5">
    <w:name w:val="网格表 5 深色 - 着色 15"/>
    <w:basedOn w:val="a4"/>
    <w:next w:val="5-1"/>
    <w:uiPriority w:val="50"/>
    <w:qFormat/>
    <w:rsid w:val="000E357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5">
    <w:name w:val="网格表 5 深色5"/>
    <w:basedOn w:val="a4"/>
    <w:next w:val="54"/>
    <w:uiPriority w:val="50"/>
    <w:qFormat/>
    <w:rsid w:val="000E357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6">
    <w:name w:val="网格表 4 - 着色 316"/>
    <w:basedOn w:val="a4"/>
    <w:uiPriority w:val="49"/>
    <w:qFormat/>
    <w:rsid w:val="000E357F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162">
    <w:name w:val="无列表16"/>
    <w:next w:val="a5"/>
    <w:uiPriority w:val="99"/>
    <w:semiHidden/>
    <w:unhideWhenUsed/>
    <w:rsid w:val="00C3197E"/>
  </w:style>
  <w:style w:type="table" w:customStyle="1" w:styleId="180">
    <w:name w:val="网格型18"/>
    <w:basedOn w:val="a4"/>
    <w:next w:val="afa"/>
    <w:uiPriority w:val="39"/>
    <w:qFormat/>
    <w:rsid w:val="00C3197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网格表 1 浅色15"/>
    <w:basedOn w:val="a4"/>
    <w:uiPriority w:val="46"/>
    <w:qFormat/>
    <w:rsid w:val="00C3197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4">
    <w:name w:val="网格型浅色15"/>
    <w:basedOn w:val="a4"/>
    <w:uiPriority w:val="40"/>
    <w:qFormat/>
    <w:rsid w:val="00C3197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5">
    <w:name w:val="TableGrid5"/>
    <w:qFormat/>
    <w:rsid w:val="00C3197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7">
    <w:name w:val="网格表 4 - 着色 37"/>
    <w:basedOn w:val="a4"/>
    <w:next w:val="4-3"/>
    <w:uiPriority w:val="49"/>
    <w:qFormat/>
    <w:rsid w:val="00C3197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7">
    <w:name w:val="网格表 5 深色 - 着色 37"/>
    <w:basedOn w:val="a4"/>
    <w:next w:val="5-3"/>
    <w:uiPriority w:val="50"/>
    <w:qFormat/>
    <w:rsid w:val="00C3197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56">
    <w:name w:val="章节自动编号5"/>
    <w:uiPriority w:val="99"/>
    <w:rsid w:val="00C3197E"/>
  </w:style>
  <w:style w:type="table" w:customStyle="1" w:styleId="460">
    <w:name w:val="网格表 46"/>
    <w:basedOn w:val="a4"/>
    <w:next w:val="47"/>
    <w:uiPriority w:val="49"/>
    <w:qFormat/>
    <w:rsid w:val="00C3197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71">
    <w:name w:val="网格表 1 浅色7"/>
    <w:basedOn w:val="a4"/>
    <w:next w:val="1f5"/>
    <w:uiPriority w:val="46"/>
    <w:qFormat/>
    <w:rsid w:val="00C3197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60">
    <w:name w:val="网格表 36"/>
    <w:basedOn w:val="a4"/>
    <w:next w:val="35"/>
    <w:uiPriority w:val="48"/>
    <w:qFormat/>
    <w:rsid w:val="00C3197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6">
    <w:name w:val="网格表 5 深色 - 着色 16"/>
    <w:basedOn w:val="a4"/>
    <w:next w:val="5-1"/>
    <w:uiPriority w:val="50"/>
    <w:qFormat/>
    <w:rsid w:val="00C3197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60">
    <w:name w:val="网格表 5 深色6"/>
    <w:basedOn w:val="a4"/>
    <w:next w:val="54"/>
    <w:uiPriority w:val="50"/>
    <w:qFormat/>
    <w:rsid w:val="00C3197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7">
    <w:name w:val="网格表 4 - 着色 317"/>
    <w:basedOn w:val="a4"/>
    <w:uiPriority w:val="49"/>
    <w:qFormat/>
    <w:rsid w:val="00C3197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172">
    <w:name w:val="无列表17"/>
    <w:next w:val="a5"/>
    <w:uiPriority w:val="99"/>
    <w:semiHidden/>
    <w:unhideWhenUsed/>
    <w:rsid w:val="009B655D"/>
  </w:style>
  <w:style w:type="table" w:customStyle="1" w:styleId="190">
    <w:name w:val="网格型19"/>
    <w:basedOn w:val="a4"/>
    <w:next w:val="afa"/>
    <w:uiPriority w:val="39"/>
    <w:qFormat/>
    <w:rsid w:val="009B655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">
    <w:name w:val="网格表 1 浅色16"/>
    <w:basedOn w:val="a4"/>
    <w:uiPriority w:val="46"/>
    <w:qFormat/>
    <w:rsid w:val="009B655D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3">
    <w:name w:val="网格型浅色16"/>
    <w:basedOn w:val="a4"/>
    <w:uiPriority w:val="40"/>
    <w:qFormat/>
    <w:rsid w:val="009B655D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6">
    <w:name w:val="TableGrid6"/>
    <w:qFormat/>
    <w:rsid w:val="009B655D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8">
    <w:name w:val="网格表 4 - 着色 38"/>
    <w:basedOn w:val="a4"/>
    <w:next w:val="4-3"/>
    <w:uiPriority w:val="49"/>
    <w:qFormat/>
    <w:rsid w:val="009B655D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8">
    <w:name w:val="网格表 5 深色 - 着色 38"/>
    <w:basedOn w:val="a4"/>
    <w:next w:val="5-3"/>
    <w:uiPriority w:val="50"/>
    <w:qFormat/>
    <w:rsid w:val="009B655D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64">
    <w:name w:val="章节自动编号6"/>
    <w:uiPriority w:val="99"/>
    <w:rsid w:val="009B655D"/>
  </w:style>
  <w:style w:type="table" w:customStyle="1" w:styleId="470">
    <w:name w:val="网格表 47"/>
    <w:basedOn w:val="a4"/>
    <w:next w:val="47"/>
    <w:uiPriority w:val="49"/>
    <w:qFormat/>
    <w:rsid w:val="009B655D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81">
    <w:name w:val="网格表 1 浅色8"/>
    <w:basedOn w:val="a4"/>
    <w:next w:val="1f5"/>
    <w:uiPriority w:val="46"/>
    <w:qFormat/>
    <w:rsid w:val="009B655D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7">
    <w:name w:val="网格表 37"/>
    <w:basedOn w:val="a4"/>
    <w:next w:val="35"/>
    <w:uiPriority w:val="48"/>
    <w:qFormat/>
    <w:rsid w:val="009B655D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7">
    <w:name w:val="网格表 5 深色 - 着色 17"/>
    <w:basedOn w:val="a4"/>
    <w:next w:val="5-1"/>
    <w:uiPriority w:val="50"/>
    <w:qFormat/>
    <w:rsid w:val="009B655D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7">
    <w:name w:val="网格表 5 深色7"/>
    <w:basedOn w:val="a4"/>
    <w:next w:val="54"/>
    <w:uiPriority w:val="50"/>
    <w:qFormat/>
    <w:rsid w:val="009B655D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8">
    <w:name w:val="网格表 4 - 着色 318"/>
    <w:basedOn w:val="a4"/>
    <w:uiPriority w:val="49"/>
    <w:qFormat/>
    <w:rsid w:val="009B655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182">
    <w:name w:val="无列表18"/>
    <w:next w:val="a5"/>
    <w:uiPriority w:val="99"/>
    <w:semiHidden/>
    <w:unhideWhenUsed/>
    <w:rsid w:val="00337C71"/>
  </w:style>
  <w:style w:type="table" w:customStyle="1" w:styleId="200">
    <w:name w:val="网格型20"/>
    <w:basedOn w:val="a4"/>
    <w:next w:val="afa"/>
    <w:uiPriority w:val="39"/>
    <w:qFormat/>
    <w:rsid w:val="00337C7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">
    <w:name w:val="网格表 1 浅色17"/>
    <w:basedOn w:val="a4"/>
    <w:uiPriority w:val="46"/>
    <w:qFormat/>
    <w:rsid w:val="00337C7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73">
    <w:name w:val="网格型浅色17"/>
    <w:basedOn w:val="a4"/>
    <w:uiPriority w:val="40"/>
    <w:qFormat/>
    <w:rsid w:val="00337C71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7">
    <w:name w:val="TableGrid7"/>
    <w:qFormat/>
    <w:rsid w:val="00337C7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9">
    <w:name w:val="网格表 4 - 着色 39"/>
    <w:basedOn w:val="a4"/>
    <w:next w:val="4-3"/>
    <w:uiPriority w:val="49"/>
    <w:qFormat/>
    <w:rsid w:val="00337C71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9">
    <w:name w:val="网格表 5 深色 - 着色 39"/>
    <w:basedOn w:val="a4"/>
    <w:next w:val="5-3"/>
    <w:uiPriority w:val="50"/>
    <w:qFormat/>
    <w:rsid w:val="00337C71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74">
    <w:name w:val="章节自动编号7"/>
    <w:uiPriority w:val="99"/>
    <w:rsid w:val="00337C71"/>
  </w:style>
  <w:style w:type="table" w:customStyle="1" w:styleId="480">
    <w:name w:val="网格表 48"/>
    <w:basedOn w:val="a4"/>
    <w:next w:val="47"/>
    <w:uiPriority w:val="49"/>
    <w:qFormat/>
    <w:rsid w:val="00337C71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91">
    <w:name w:val="网格表 1 浅色9"/>
    <w:basedOn w:val="a4"/>
    <w:next w:val="1f5"/>
    <w:uiPriority w:val="46"/>
    <w:qFormat/>
    <w:rsid w:val="00337C71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8">
    <w:name w:val="网格表 38"/>
    <w:basedOn w:val="a4"/>
    <w:next w:val="35"/>
    <w:uiPriority w:val="48"/>
    <w:qFormat/>
    <w:rsid w:val="00337C71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8">
    <w:name w:val="网格表 5 深色 - 着色 18"/>
    <w:basedOn w:val="a4"/>
    <w:next w:val="5-1"/>
    <w:uiPriority w:val="50"/>
    <w:qFormat/>
    <w:rsid w:val="00337C7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8">
    <w:name w:val="网格表 5 深色8"/>
    <w:basedOn w:val="a4"/>
    <w:next w:val="54"/>
    <w:uiPriority w:val="50"/>
    <w:qFormat/>
    <w:rsid w:val="00337C7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9">
    <w:name w:val="网格表 4 - 着色 319"/>
    <w:basedOn w:val="a4"/>
    <w:uiPriority w:val="49"/>
    <w:qFormat/>
    <w:rsid w:val="00337C7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192">
    <w:name w:val="无列表19"/>
    <w:next w:val="a5"/>
    <w:uiPriority w:val="99"/>
    <w:semiHidden/>
    <w:unhideWhenUsed/>
    <w:rsid w:val="00E550B5"/>
  </w:style>
  <w:style w:type="table" w:customStyle="1" w:styleId="210">
    <w:name w:val="网格型21"/>
    <w:basedOn w:val="a4"/>
    <w:next w:val="afa"/>
    <w:uiPriority w:val="39"/>
    <w:qFormat/>
    <w:rsid w:val="00E550B5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网格表 1 浅色18"/>
    <w:basedOn w:val="a4"/>
    <w:uiPriority w:val="46"/>
    <w:qFormat/>
    <w:rsid w:val="00E550B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3">
    <w:name w:val="网格型浅色18"/>
    <w:basedOn w:val="a4"/>
    <w:uiPriority w:val="40"/>
    <w:qFormat/>
    <w:rsid w:val="00E550B5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8">
    <w:name w:val="TableGrid8"/>
    <w:qFormat/>
    <w:rsid w:val="00E550B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10">
    <w:name w:val="网格表 4 - 着色 310"/>
    <w:basedOn w:val="a4"/>
    <w:next w:val="4-3"/>
    <w:uiPriority w:val="49"/>
    <w:qFormat/>
    <w:rsid w:val="00E550B5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0">
    <w:name w:val="网格表 5 深色 - 着色 310"/>
    <w:basedOn w:val="a4"/>
    <w:next w:val="5-3"/>
    <w:uiPriority w:val="50"/>
    <w:qFormat/>
    <w:rsid w:val="00E550B5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84">
    <w:name w:val="章节自动编号8"/>
    <w:uiPriority w:val="99"/>
    <w:rsid w:val="00E550B5"/>
  </w:style>
  <w:style w:type="table" w:customStyle="1" w:styleId="49">
    <w:name w:val="网格表 49"/>
    <w:basedOn w:val="a4"/>
    <w:next w:val="47"/>
    <w:uiPriority w:val="49"/>
    <w:qFormat/>
    <w:rsid w:val="00E550B5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100">
    <w:name w:val="网格表 1 浅色10"/>
    <w:basedOn w:val="a4"/>
    <w:next w:val="1f5"/>
    <w:uiPriority w:val="46"/>
    <w:qFormat/>
    <w:rsid w:val="00E550B5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9">
    <w:name w:val="网格表 39"/>
    <w:basedOn w:val="a4"/>
    <w:next w:val="35"/>
    <w:uiPriority w:val="48"/>
    <w:qFormat/>
    <w:rsid w:val="00E550B5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9">
    <w:name w:val="网格表 5 深色 - 着色 19"/>
    <w:basedOn w:val="a4"/>
    <w:next w:val="5-1"/>
    <w:uiPriority w:val="50"/>
    <w:qFormat/>
    <w:rsid w:val="00E550B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9">
    <w:name w:val="网格表 5 深色9"/>
    <w:basedOn w:val="a4"/>
    <w:next w:val="54"/>
    <w:uiPriority w:val="50"/>
    <w:qFormat/>
    <w:rsid w:val="00E550B5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0">
    <w:name w:val="网格表 4 - 着色 3110"/>
    <w:basedOn w:val="a4"/>
    <w:uiPriority w:val="49"/>
    <w:qFormat/>
    <w:rsid w:val="00E550B5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01">
    <w:name w:val="无列表20"/>
    <w:next w:val="a5"/>
    <w:uiPriority w:val="99"/>
    <w:semiHidden/>
    <w:unhideWhenUsed/>
    <w:rsid w:val="007B1CF3"/>
  </w:style>
  <w:style w:type="table" w:customStyle="1" w:styleId="220">
    <w:name w:val="网格型22"/>
    <w:basedOn w:val="a4"/>
    <w:next w:val="afa"/>
    <w:uiPriority w:val="39"/>
    <w:qFormat/>
    <w:rsid w:val="007B1CF3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">
    <w:name w:val="网格表 1 浅色19"/>
    <w:basedOn w:val="a4"/>
    <w:uiPriority w:val="46"/>
    <w:qFormat/>
    <w:rsid w:val="007B1CF3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93">
    <w:name w:val="网格型浅色19"/>
    <w:basedOn w:val="a4"/>
    <w:uiPriority w:val="40"/>
    <w:qFormat/>
    <w:rsid w:val="007B1CF3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9">
    <w:name w:val="TableGrid9"/>
    <w:qFormat/>
    <w:rsid w:val="007B1CF3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0">
    <w:name w:val="网格表 4 - 着色 320"/>
    <w:basedOn w:val="a4"/>
    <w:next w:val="4-3"/>
    <w:uiPriority w:val="49"/>
    <w:qFormat/>
    <w:rsid w:val="007B1CF3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2">
    <w:name w:val="网格表 5 深色 - 着色 312"/>
    <w:basedOn w:val="a4"/>
    <w:next w:val="5-3"/>
    <w:uiPriority w:val="50"/>
    <w:qFormat/>
    <w:rsid w:val="007B1CF3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94">
    <w:name w:val="章节自动编号9"/>
    <w:uiPriority w:val="99"/>
    <w:rsid w:val="007B1CF3"/>
  </w:style>
  <w:style w:type="table" w:customStyle="1" w:styleId="4100">
    <w:name w:val="网格表 410"/>
    <w:basedOn w:val="a4"/>
    <w:next w:val="47"/>
    <w:uiPriority w:val="49"/>
    <w:qFormat/>
    <w:rsid w:val="007B1CF3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00">
    <w:name w:val="网格表 1 浅色20"/>
    <w:basedOn w:val="a4"/>
    <w:next w:val="1f5"/>
    <w:uiPriority w:val="46"/>
    <w:qFormat/>
    <w:rsid w:val="007B1CF3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00">
    <w:name w:val="网格表 310"/>
    <w:basedOn w:val="a4"/>
    <w:next w:val="35"/>
    <w:uiPriority w:val="48"/>
    <w:qFormat/>
    <w:rsid w:val="007B1CF3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0">
    <w:name w:val="网格表 5 深色 - 着色 110"/>
    <w:basedOn w:val="a4"/>
    <w:next w:val="5-1"/>
    <w:uiPriority w:val="50"/>
    <w:qFormat/>
    <w:rsid w:val="007B1CF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00">
    <w:name w:val="网格表 5 深色10"/>
    <w:basedOn w:val="a4"/>
    <w:next w:val="54"/>
    <w:uiPriority w:val="50"/>
    <w:qFormat/>
    <w:rsid w:val="007B1CF3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1">
    <w:name w:val="网格表 4 - 着色 3111"/>
    <w:basedOn w:val="a4"/>
    <w:uiPriority w:val="49"/>
    <w:qFormat/>
    <w:rsid w:val="007B1CF3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30">
    <w:name w:val="网格型23"/>
    <w:basedOn w:val="a4"/>
    <w:next w:val="afa"/>
    <w:uiPriority w:val="39"/>
    <w:qFormat/>
    <w:rsid w:val="00853AC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无列表21"/>
    <w:next w:val="a5"/>
    <w:uiPriority w:val="99"/>
    <w:semiHidden/>
    <w:unhideWhenUsed/>
    <w:rsid w:val="00853AC7"/>
  </w:style>
  <w:style w:type="table" w:customStyle="1" w:styleId="240">
    <w:name w:val="网格型24"/>
    <w:basedOn w:val="a4"/>
    <w:next w:val="afa"/>
    <w:uiPriority w:val="39"/>
    <w:qFormat/>
    <w:rsid w:val="00853AC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0">
    <w:name w:val="网格表 1 浅色110"/>
    <w:basedOn w:val="a4"/>
    <w:uiPriority w:val="46"/>
    <w:qFormat/>
    <w:rsid w:val="00853AC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1">
    <w:name w:val="网格型浅色110"/>
    <w:basedOn w:val="a4"/>
    <w:uiPriority w:val="40"/>
    <w:qFormat/>
    <w:rsid w:val="00853AC7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0">
    <w:name w:val="TableGrid10"/>
    <w:qFormat/>
    <w:rsid w:val="00853AC7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1">
    <w:name w:val="网格表 4 - 着色 321"/>
    <w:basedOn w:val="a4"/>
    <w:next w:val="4-3"/>
    <w:uiPriority w:val="49"/>
    <w:qFormat/>
    <w:rsid w:val="00853AC7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3">
    <w:name w:val="网格表 5 深色 - 着色 313"/>
    <w:basedOn w:val="a4"/>
    <w:next w:val="5-3"/>
    <w:uiPriority w:val="50"/>
    <w:qFormat/>
    <w:rsid w:val="00853AC7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03">
    <w:name w:val="章节自动编号10"/>
    <w:uiPriority w:val="99"/>
    <w:rsid w:val="00853AC7"/>
  </w:style>
  <w:style w:type="table" w:customStyle="1" w:styleId="411">
    <w:name w:val="网格表 411"/>
    <w:basedOn w:val="a4"/>
    <w:next w:val="47"/>
    <w:uiPriority w:val="49"/>
    <w:qFormat/>
    <w:rsid w:val="00853AC7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10">
    <w:name w:val="网格表 1 浅色21"/>
    <w:basedOn w:val="a4"/>
    <w:next w:val="1f5"/>
    <w:uiPriority w:val="46"/>
    <w:qFormat/>
    <w:rsid w:val="00853AC7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1">
    <w:name w:val="网格表 311"/>
    <w:basedOn w:val="a4"/>
    <w:next w:val="35"/>
    <w:uiPriority w:val="48"/>
    <w:qFormat/>
    <w:rsid w:val="00853AC7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1">
    <w:name w:val="网格表 5 深色 - 着色 111"/>
    <w:basedOn w:val="a4"/>
    <w:next w:val="5-1"/>
    <w:uiPriority w:val="50"/>
    <w:qFormat/>
    <w:rsid w:val="00853AC7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1">
    <w:name w:val="网格表 5 深色11"/>
    <w:basedOn w:val="a4"/>
    <w:next w:val="54"/>
    <w:uiPriority w:val="50"/>
    <w:qFormat/>
    <w:rsid w:val="00853AC7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2">
    <w:name w:val="网格表 4 - 着色 3112"/>
    <w:basedOn w:val="a4"/>
    <w:uiPriority w:val="49"/>
    <w:qFormat/>
    <w:rsid w:val="00853AC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21">
    <w:name w:val="无列表22"/>
    <w:next w:val="a5"/>
    <w:uiPriority w:val="99"/>
    <w:semiHidden/>
    <w:unhideWhenUsed/>
    <w:rsid w:val="004A10BC"/>
  </w:style>
  <w:style w:type="table" w:customStyle="1" w:styleId="250">
    <w:name w:val="网格型25"/>
    <w:basedOn w:val="a4"/>
    <w:next w:val="afa"/>
    <w:uiPriority w:val="39"/>
    <w:qFormat/>
    <w:rsid w:val="004A10B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网格表 1 浅色111"/>
    <w:basedOn w:val="a4"/>
    <w:uiPriority w:val="46"/>
    <w:qFormat/>
    <w:rsid w:val="004A10B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2">
    <w:name w:val="网格型浅色111"/>
    <w:basedOn w:val="a4"/>
    <w:uiPriority w:val="40"/>
    <w:qFormat/>
    <w:rsid w:val="004A10B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1">
    <w:name w:val="TableGrid11"/>
    <w:qFormat/>
    <w:rsid w:val="004A10B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2">
    <w:name w:val="网格表 4 - 着色 322"/>
    <w:basedOn w:val="a4"/>
    <w:next w:val="4-3"/>
    <w:uiPriority w:val="49"/>
    <w:qFormat/>
    <w:rsid w:val="004A10BC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4">
    <w:name w:val="网格表 5 深色 - 着色 314"/>
    <w:basedOn w:val="a4"/>
    <w:next w:val="5-3"/>
    <w:uiPriority w:val="50"/>
    <w:qFormat/>
    <w:rsid w:val="004A10BC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1a">
    <w:name w:val="章节自动编号11"/>
    <w:uiPriority w:val="99"/>
    <w:rsid w:val="004A10BC"/>
  </w:style>
  <w:style w:type="table" w:customStyle="1" w:styleId="412">
    <w:name w:val="网格表 412"/>
    <w:basedOn w:val="a4"/>
    <w:next w:val="47"/>
    <w:uiPriority w:val="49"/>
    <w:qFormat/>
    <w:rsid w:val="004A10B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20">
    <w:name w:val="网格表 1 浅色22"/>
    <w:basedOn w:val="a4"/>
    <w:next w:val="1f5"/>
    <w:uiPriority w:val="46"/>
    <w:qFormat/>
    <w:rsid w:val="004A10BC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2">
    <w:name w:val="网格表 312"/>
    <w:basedOn w:val="a4"/>
    <w:next w:val="35"/>
    <w:uiPriority w:val="48"/>
    <w:qFormat/>
    <w:rsid w:val="004A10B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2">
    <w:name w:val="网格表 5 深色 - 着色 112"/>
    <w:basedOn w:val="a4"/>
    <w:next w:val="5-1"/>
    <w:uiPriority w:val="50"/>
    <w:qFormat/>
    <w:rsid w:val="004A10B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2">
    <w:name w:val="网格表 5 深色12"/>
    <w:basedOn w:val="a4"/>
    <w:next w:val="54"/>
    <w:uiPriority w:val="50"/>
    <w:qFormat/>
    <w:rsid w:val="004A10B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3">
    <w:name w:val="网格表 4 - 着色 3113"/>
    <w:basedOn w:val="a4"/>
    <w:uiPriority w:val="49"/>
    <w:qFormat/>
    <w:rsid w:val="004A10B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31">
    <w:name w:val="无列表23"/>
    <w:next w:val="a5"/>
    <w:uiPriority w:val="99"/>
    <w:semiHidden/>
    <w:unhideWhenUsed/>
    <w:rsid w:val="00C0715B"/>
  </w:style>
  <w:style w:type="table" w:customStyle="1" w:styleId="260">
    <w:name w:val="网格型26"/>
    <w:basedOn w:val="a4"/>
    <w:next w:val="afa"/>
    <w:uiPriority w:val="39"/>
    <w:qFormat/>
    <w:rsid w:val="00C0715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0">
    <w:name w:val="网格表 1 浅色112"/>
    <w:basedOn w:val="a4"/>
    <w:uiPriority w:val="46"/>
    <w:qFormat/>
    <w:rsid w:val="00C0715B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1">
    <w:name w:val="网格型浅色112"/>
    <w:basedOn w:val="a4"/>
    <w:uiPriority w:val="40"/>
    <w:qFormat/>
    <w:rsid w:val="00C0715B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2">
    <w:name w:val="TableGrid12"/>
    <w:qFormat/>
    <w:rsid w:val="00C0715B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3">
    <w:name w:val="网格表 4 - 着色 323"/>
    <w:basedOn w:val="a4"/>
    <w:next w:val="4-3"/>
    <w:uiPriority w:val="49"/>
    <w:qFormat/>
    <w:rsid w:val="00C0715B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5">
    <w:name w:val="网格表 5 深色 - 着色 315"/>
    <w:basedOn w:val="a4"/>
    <w:next w:val="5-3"/>
    <w:uiPriority w:val="50"/>
    <w:qFormat/>
    <w:rsid w:val="00C0715B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24">
    <w:name w:val="章节自动编号12"/>
    <w:uiPriority w:val="99"/>
    <w:rsid w:val="00C0715B"/>
  </w:style>
  <w:style w:type="table" w:customStyle="1" w:styleId="413">
    <w:name w:val="网格表 413"/>
    <w:basedOn w:val="a4"/>
    <w:next w:val="47"/>
    <w:uiPriority w:val="49"/>
    <w:qFormat/>
    <w:rsid w:val="00C0715B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30">
    <w:name w:val="网格表 1 浅色23"/>
    <w:basedOn w:val="a4"/>
    <w:next w:val="1f5"/>
    <w:uiPriority w:val="46"/>
    <w:qFormat/>
    <w:rsid w:val="00C0715B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3">
    <w:name w:val="网格表 313"/>
    <w:basedOn w:val="a4"/>
    <w:next w:val="35"/>
    <w:uiPriority w:val="48"/>
    <w:qFormat/>
    <w:rsid w:val="00C0715B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3">
    <w:name w:val="网格表 5 深色 - 着色 113"/>
    <w:basedOn w:val="a4"/>
    <w:next w:val="5-1"/>
    <w:uiPriority w:val="50"/>
    <w:qFormat/>
    <w:rsid w:val="00C0715B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3">
    <w:name w:val="网格表 5 深色13"/>
    <w:basedOn w:val="a4"/>
    <w:next w:val="54"/>
    <w:uiPriority w:val="50"/>
    <w:qFormat/>
    <w:rsid w:val="00C0715B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4">
    <w:name w:val="网格表 4 - 着色 3114"/>
    <w:basedOn w:val="a4"/>
    <w:uiPriority w:val="49"/>
    <w:qFormat/>
    <w:rsid w:val="00C0715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41">
    <w:name w:val="无列表24"/>
    <w:next w:val="a5"/>
    <w:uiPriority w:val="99"/>
    <w:semiHidden/>
    <w:unhideWhenUsed/>
    <w:rsid w:val="006B2926"/>
  </w:style>
  <w:style w:type="table" w:customStyle="1" w:styleId="270">
    <w:name w:val="网格型27"/>
    <w:basedOn w:val="a4"/>
    <w:next w:val="afa"/>
    <w:uiPriority w:val="39"/>
    <w:qFormat/>
    <w:rsid w:val="006B2926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">
    <w:name w:val="网格表 1 浅色113"/>
    <w:basedOn w:val="a4"/>
    <w:uiPriority w:val="46"/>
    <w:qFormat/>
    <w:rsid w:val="006B2926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31">
    <w:name w:val="网格型浅色113"/>
    <w:basedOn w:val="a4"/>
    <w:uiPriority w:val="40"/>
    <w:qFormat/>
    <w:rsid w:val="006B2926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3">
    <w:name w:val="TableGrid13"/>
    <w:qFormat/>
    <w:rsid w:val="006B2926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4">
    <w:name w:val="网格表 4 - 着色 324"/>
    <w:basedOn w:val="a4"/>
    <w:next w:val="4-3"/>
    <w:uiPriority w:val="49"/>
    <w:qFormat/>
    <w:rsid w:val="006B2926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6">
    <w:name w:val="网格表 5 深色 - 着色 316"/>
    <w:basedOn w:val="a4"/>
    <w:next w:val="5-3"/>
    <w:uiPriority w:val="50"/>
    <w:qFormat/>
    <w:rsid w:val="006B2926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34">
    <w:name w:val="章节自动编号13"/>
    <w:uiPriority w:val="99"/>
    <w:rsid w:val="006B2926"/>
  </w:style>
  <w:style w:type="table" w:customStyle="1" w:styleId="414">
    <w:name w:val="网格表 414"/>
    <w:basedOn w:val="a4"/>
    <w:next w:val="47"/>
    <w:uiPriority w:val="49"/>
    <w:qFormat/>
    <w:rsid w:val="006B2926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40">
    <w:name w:val="网格表 1 浅色24"/>
    <w:basedOn w:val="a4"/>
    <w:next w:val="1f5"/>
    <w:uiPriority w:val="46"/>
    <w:qFormat/>
    <w:rsid w:val="006B2926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4">
    <w:name w:val="网格表 314"/>
    <w:basedOn w:val="a4"/>
    <w:next w:val="35"/>
    <w:uiPriority w:val="48"/>
    <w:qFormat/>
    <w:rsid w:val="006B2926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4">
    <w:name w:val="网格表 5 深色 - 着色 114"/>
    <w:basedOn w:val="a4"/>
    <w:next w:val="5-1"/>
    <w:uiPriority w:val="50"/>
    <w:qFormat/>
    <w:rsid w:val="006B292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4">
    <w:name w:val="网格表 5 深色14"/>
    <w:basedOn w:val="a4"/>
    <w:next w:val="54"/>
    <w:uiPriority w:val="50"/>
    <w:qFormat/>
    <w:rsid w:val="006B292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5">
    <w:name w:val="网格表 4 - 着色 3115"/>
    <w:basedOn w:val="a4"/>
    <w:uiPriority w:val="49"/>
    <w:qFormat/>
    <w:rsid w:val="006B2926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51">
    <w:name w:val="无列表25"/>
    <w:next w:val="a5"/>
    <w:uiPriority w:val="99"/>
    <w:semiHidden/>
    <w:unhideWhenUsed/>
    <w:rsid w:val="005409CC"/>
  </w:style>
  <w:style w:type="table" w:customStyle="1" w:styleId="280">
    <w:name w:val="网格型28"/>
    <w:basedOn w:val="a4"/>
    <w:next w:val="afa"/>
    <w:uiPriority w:val="39"/>
    <w:qFormat/>
    <w:rsid w:val="005409C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">
    <w:name w:val="网格表 1 浅色114"/>
    <w:basedOn w:val="a4"/>
    <w:uiPriority w:val="46"/>
    <w:qFormat/>
    <w:rsid w:val="005409C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41">
    <w:name w:val="网格型浅色114"/>
    <w:basedOn w:val="a4"/>
    <w:uiPriority w:val="40"/>
    <w:qFormat/>
    <w:rsid w:val="005409C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4">
    <w:name w:val="TableGrid14"/>
    <w:qFormat/>
    <w:rsid w:val="005409C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5">
    <w:name w:val="网格表 4 - 着色 325"/>
    <w:basedOn w:val="a4"/>
    <w:next w:val="4-3"/>
    <w:uiPriority w:val="49"/>
    <w:qFormat/>
    <w:rsid w:val="005409CC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7">
    <w:name w:val="网格表 5 深色 - 着色 317"/>
    <w:basedOn w:val="a4"/>
    <w:next w:val="5-3"/>
    <w:uiPriority w:val="50"/>
    <w:qFormat/>
    <w:rsid w:val="005409CC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44">
    <w:name w:val="章节自动编号14"/>
    <w:uiPriority w:val="99"/>
    <w:rsid w:val="005409CC"/>
  </w:style>
  <w:style w:type="table" w:customStyle="1" w:styleId="415">
    <w:name w:val="网格表 415"/>
    <w:basedOn w:val="a4"/>
    <w:next w:val="47"/>
    <w:uiPriority w:val="49"/>
    <w:qFormat/>
    <w:rsid w:val="005409C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5">
    <w:name w:val="网格表 1 浅色25"/>
    <w:basedOn w:val="a4"/>
    <w:next w:val="1f5"/>
    <w:uiPriority w:val="46"/>
    <w:qFormat/>
    <w:rsid w:val="005409CC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5">
    <w:name w:val="网格表 315"/>
    <w:basedOn w:val="a4"/>
    <w:next w:val="35"/>
    <w:uiPriority w:val="48"/>
    <w:qFormat/>
    <w:rsid w:val="005409C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5">
    <w:name w:val="网格表 5 深色 - 着色 115"/>
    <w:basedOn w:val="a4"/>
    <w:next w:val="5-1"/>
    <w:uiPriority w:val="50"/>
    <w:qFormat/>
    <w:rsid w:val="005409C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5">
    <w:name w:val="网格表 5 深色15"/>
    <w:basedOn w:val="a4"/>
    <w:next w:val="54"/>
    <w:uiPriority w:val="50"/>
    <w:qFormat/>
    <w:rsid w:val="005409C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6">
    <w:name w:val="网格表 4 - 着色 3116"/>
    <w:basedOn w:val="a4"/>
    <w:uiPriority w:val="49"/>
    <w:qFormat/>
    <w:rsid w:val="005409C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61">
    <w:name w:val="无列表26"/>
    <w:next w:val="a5"/>
    <w:uiPriority w:val="99"/>
    <w:semiHidden/>
    <w:unhideWhenUsed/>
    <w:rsid w:val="00464AC6"/>
  </w:style>
  <w:style w:type="table" w:customStyle="1" w:styleId="29">
    <w:name w:val="网格型29"/>
    <w:basedOn w:val="a4"/>
    <w:next w:val="afa"/>
    <w:uiPriority w:val="39"/>
    <w:qFormat/>
    <w:rsid w:val="00464AC6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">
    <w:name w:val="网格表 1 浅色115"/>
    <w:basedOn w:val="a4"/>
    <w:uiPriority w:val="46"/>
    <w:qFormat/>
    <w:rsid w:val="00464AC6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50">
    <w:name w:val="网格型浅色115"/>
    <w:basedOn w:val="a4"/>
    <w:uiPriority w:val="40"/>
    <w:qFormat/>
    <w:rsid w:val="00464AC6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5">
    <w:name w:val="TableGrid15"/>
    <w:qFormat/>
    <w:rsid w:val="00464AC6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6">
    <w:name w:val="网格表 4 - 着色 326"/>
    <w:basedOn w:val="a4"/>
    <w:next w:val="4-3"/>
    <w:uiPriority w:val="49"/>
    <w:qFormat/>
    <w:rsid w:val="00464AC6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8">
    <w:name w:val="网格表 5 深色 - 着色 318"/>
    <w:basedOn w:val="a4"/>
    <w:next w:val="5-3"/>
    <w:uiPriority w:val="50"/>
    <w:qFormat/>
    <w:rsid w:val="00464AC6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55">
    <w:name w:val="章节自动编号15"/>
    <w:uiPriority w:val="99"/>
    <w:rsid w:val="00464AC6"/>
  </w:style>
  <w:style w:type="table" w:customStyle="1" w:styleId="416">
    <w:name w:val="网格表 416"/>
    <w:basedOn w:val="a4"/>
    <w:next w:val="47"/>
    <w:uiPriority w:val="49"/>
    <w:qFormat/>
    <w:rsid w:val="00464AC6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6">
    <w:name w:val="网格表 1 浅色26"/>
    <w:basedOn w:val="a4"/>
    <w:next w:val="1f5"/>
    <w:uiPriority w:val="46"/>
    <w:qFormat/>
    <w:rsid w:val="00464AC6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6">
    <w:name w:val="网格表 316"/>
    <w:basedOn w:val="a4"/>
    <w:next w:val="35"/>
    <w:uiPriority w:val="48"/>
    <w:qFormat/>
    <w:rsid w:val="00464AC6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6">
    <w:name w:val="网格表 5 深色 - 着色 116"/>
    <w:basedOn w:val="a4"/>
    <w:next w:val="5-1"/>
    <w:uiPriority w:val="50"/>
    <w:qFormat/>
    <w:rsid w:val="00464AC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6">
    <w:name w:val="网格表 5 深色16"/>
    <w:basedOn w:val="a4"/>
    <w:next w:val="54"/>
    <w:uiPriority w:val="50"/>
    <w:qFormat/>
    <w:rsid w:val="00464AC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7">
    <w:name w:val="网格表 4 - 着色 3117"/>
    <w:basedOn w:val="a4"/>
    <w:uiPriority w:val="49"/>
    <w:qFormat/>
    <w:rsid w:val="00464AC6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71">
    <w:name w:val="无列表27"/>
    <w:next w:val="a5"/>
    <w:uiPriority w:val="99"/>
    <w:semiHidden/>
    <w:unhideWhenUsed/>
    <w:rsid w:val="00C37CEB"/>
  </w:style>
  <w:style w:type="table" w:customStyle="1" w:styleId="300">
    <w:name w:val="网格型30"/>
    <w:basedOn w:val="a4"/>
    <w:next w:val="afa"/>
    <w:uiPriority w:val="39"/>
    <w:qFormat/>
    <w:rsid w:val="00C37CE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6">
    <w:name w:val="网格表 1 浅色116"/>
    <w:basedOn w:val="a4"/>
    <w:uiPriority w:val="46"/>
    <w:qFormat/>
    <w:rsid w:val="00C37CEB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60">
    <w:name w:val="网格型浅色116"/>
    <w:basedOn w:val="a4"/>
    <w:uiPriority w:val="40"/>
    <w:qFormat/>
    <w:rsid w:val="00C37CEB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6">
    <w:name w:val="TableGrid16"/>
    <w:qFormat/>
    <w:rsid w:val="00C37CEB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7">
    <w:name w:val="网格表 4 - 着色 327"/>
    <w:basedOn w:val="a4"/>
    <w:next w:val="4-3"/>
    <w:uiPriority w:val="49"/>
    <w:qFormat/>
    <w:rsid w:val="00C37CEB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9">
    <w:name w:val="网格表 5 深色 - 着色 319"/>
    <w:basedOn w:val="a4"/>
    <w:next w:val="5-3"/>
    <w:uiPriority w:val="50"/>
    <w:qFormat/>
    <w:rsid w:val="00C37CEB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64">
    <w:name w:val="章节自动编号16"/>
    <w:uiPriority w:val="99"/>
    <w:rsid w:val="00C37CEB"/>
  </w:style>
  <w:style w:type="table" w:customStyle="1" w:styleId="417">
    <w:name w:val="网格表 417"/>
    <w:basedOn w:val="a4"/>
    <w:next w:val="47"/>
    <w:uiPriority w:val="49"/>
    <w:qFormat/>
    <w:rsid w:val="00C37CEB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7">
    <w:name w:val="网格表 1 浅色27"/>
    <w:basedOn w:val="a4"/>
    <w:next w:val="1f5"/>
    <w:uiPriority w:val="46"/>
    <w:qFormat/>
    <w:rsid w:val="00C37CEB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7">
    <w:name w:val="网格表 317"/>
    <w:basedOn w:val="a4"/>
    <w:next w:val="35"/>
    <w:uiPriority w:val="48"/>
    <w:qFormat/>
    <w:rsid w:val="00C37CEB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7">
    <w:name w:val="网格表 5 深色 - 着色 117"/>
    <w:basedOn w:val="a4"/>
    <w:next w:val="5-1"/>
    <w:uiPriority w:val="50"/>
    <w:qFormat/>
    <w:rsid w:val="00C37CEB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7">
    <w:name w:val="网格表 5 深色17"/>
    <w:basedOn w:val="a4"/>
    <w:next w:val="54"/>
    <w:uiPriority w:val="50"/>
    <w:qFormat/>
    <w:rsid w:val="00C37CEB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8">
    <w:name w:val="网格表 4 - 着色 3118"/>
    <w:basedOn w:val="a4"/>
    <w:uiPriority w:val="49"/>
    <w:qFormat/>
    <w:rsid w:val="00C37CE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81">
    <w:name w:val="无列表28"/>
    <w:next w:val="a5"/>
    <w:uiPriority w:val="99"/>
    <w:semiHidden/>
    <w:unhideWhenUsed/>
    <w:rsid w:val="00006B4D"/>
  </w:style>
  <w:style w:type="table" w:customStyle="1" w:styleId="318">
    <w:name w:val="网格型31"/>
    <w:basedOn w:val="a4"/>
    <w:next w:val="afa"/>
    <w:uiPriority w:val="39"/>
    <w:qFormat/>
    <w:rsid w:val="00006B4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7">
    <w:name w:val="网格表 1 浅色117"/>
    <w:basedOn w:val="a4"/>
    <w:uiPriority w:val="46"/>
    <w:qFormat/>
    <w:rsid w:val="00006B4D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70">
    <w:name w:val="网格型浅色117"/>
    <w:basedOn w:val="a4"/>
    <w:uiPriority w:val="40"/>
    <w:qFormat/>
    <w:rsid w:val="00006B4D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7">
    <w:name w:val="TableGrid17"/>
    <w:qFormat/>
    <w:rsid w:val="00006B4D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8">
    <w:name w:val="网格表 4 - 着色 328"/>
    <w:basedOn w:val="a4"/>
    <w:next w:val="4-3"/>
    <w:uiPriority w:val="49"/>
    <w:qFormat/>
    <w:rsid w:val="00006B4D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0">
    <w:name w:val="网格表 5 深色 - 着色 320"/>
    <w:basedOn w:val="a4"/>
    <w:next w:val="5-3"/>
    <w:uiPriority w:val="50"/>
    <w:qFormat/>
    <w:rsid w:val="00006B4D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74">
    <w:name w:val="章节自动编号17"/>
    <w:uiPriority w:val="99"/>
    <w:rsid w:val="00006B4D"/>
  </w:style>
  <w:style w:type="table" w:customStyle="1" w:styleId="418">
    <w:name w:val="网格表 418"/>
    <w:basedOn w:val="a4"/>
    <w:next w:val="47"/>
    <w:uiPriority w:val="49"/>
    <w:qFormat/>
    <w:rsid w:val="00006B4D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8">
    <w:name w:val="网格表 1 浅色28"/>
    <w:basedOn w:val="a4"/>
    <w:next w:val="1f5"/>
    <w:uiPriority w:val="46"/>
    <w:qFormat/>
    <w:rsid w:val="00006B4D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80">
    <w:name w:val="网格表 318"/>
    <w:basedOn w:val="a4"/>
    <w:next w:val="35"/>
    <w:uiPriority w:val="48"/>
    <w:qFormat/>
    <w:rsid w:val="00006B4D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8">
    <w:name w:val="网格表 5 深色 - 着色 118"/>
    <w:basedOn w:val="a4"/>
    <w:next w:val="5-1"/>
    <w:uiPriority w:val="50"/>
    <w:qFormat/>
    <w:rsid w:val="00006B4D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8">
    <w:name w:val="网格表 5 深色18"/>
    <w:basedOn w:val="a4"/>
    <w:next w:val="54"/>
    <w:uiPriority w:val="50"/>
    <w:qFormat/>
    <w:rsid w:val="00006B4D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9">
    <w:name w:val="网格表 4 - 着色 3119"/>
    <w:basedOn w:val="a4"/>
    <w:uiPriority w:val="49"/>
    <w:qFormat/>
    <w:rsid w:val="00006B4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90">
    <w:name w:val="无列表29"/>
    <w:next w:val="a5"/>
    <w:uiPriority w:val="99"/>
    <w:semiHidden/>
    <w:unhideWhenUsed/>
    <w:rsid w:val="00281E31"/>
  </w:style>
  <w:style w:type="table" w:customStyle="1" w:styleId="321">
    <w:name w:val="网格型32"/>
    <w:basedOn w:val="a4"/>
    <w:next w:val="afa"/>
    <w:uiPriority w:val="39"/>
    <w:qFormat/>
    <w:rsid w:val="00281E3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8">
    <w:name w:val="网格表 1 浅色118"/>
    <w:basedOn w:val="a4"/>
    <w:uiPriority w:val="46"/>
    <w:qFormat/>
    <w:rsid w:val="00281E3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80">
    <w:name w:val="网格型浅色118"/>
    <w:basedOn w:val="a4"/>
    <w:uiPriority w:val="40"/>
    <w:qFormat/>
    <w:rsid w:val="00281E31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8">
    <w:name w:val="TableGrid18"/>
    <w:qFormat/>
    <w:rsid w:val="00281E3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9">
    <w:name w:val="网格表 4 - 着色 329"/>
    <w:basedOn w:val="a4"/>
    <w:next w:val="4-3"/>
    <w:uiPriority w:val="49"/>
    <w:qFormat/>
    <w:rsid w:val="00281E31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1">
    <w:name w:val="网格表 5 深色 - 着色 321"/>
    <w:basedOn w:val="a4"/>
    <w:next w:val="5-3"/>
    <w:uiPriority w:val="50"/>
    <w:qFormat/>
    <w:rsid w:val="00281E31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84">
    <w:name w:val="章节自动编号18"/>
    <w:uiPriority w:val="99"/>
    <w:rsid w:val="00281E31"/>
  </w:style>
  <w:style w:type="table" w:customStyle="1" w:styleId="419">
    <w:name w:val="网格表 419"/>
    <w:basedOn w:val="a4"/>
    <w:next w:val="47"/>
    <w:uiPriority w:val="49"/>
    <w:qFormat/>
    <w:rsid w:val="00281E31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9">
    <w:name w:val="网格表 1 浅色29"/>
    <w:basedOn w:val="a4"/>
    <w:next w:val="1f5"/>
    <w:uiPriority w:val="46"/>
    <w:qFormat/>
    <w:rsid w:val="00281E31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9">
    <w:name w:val="网格表 319"/>
    <w:basedOn w:val="a4"/>
    <w:next w:val="35"/>
    <w:uiPriority w:val="48"/>
    <w:qFormat/>
    <w:rsid w:val="00281E31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9">
    <w:name w:val="网格表 5 深色 - 着色 119"/>
    <w:basedOn w:val="a4"/>
    <w:next w:val="5-1"/>
    <w:uiPriority w:val="50"/>
    <w:qFormat/>
    <w:rsid w:val="00281E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9">
    <w:name w:val="网格表 5 深色19"/>
    <w:basedOn w:val="a4"/>
    <w:next w:val="54"/>
    <w:uiPriority w:val="50"/>
    <w:qFormat/>
    <w:rsid w:val="00281E3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0">
    <w:name w:val="网格表 4 - 着色 3120"/>
    <w:basedOn w:val="a4"/>
    <w:uiPriority w:val="49"/>
    <w:qFormat/>
    <w:rsid w:val="00281E3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301">
    <w:name w:val="无列表30"/>
    <w:next w:val="a5"/>
    <w:uiPriority w:val="99"/>
    <w:semiHidden/>
    <w:unhideWhenUsed/>
    <w:rsid w:val="00A16070"/>
  </w:style>
  <w:style w:type="table" w:customStyle="1" w:styleId="331">
    <w:name w:val="网格型33"/>
    <w:basedOn w:val="a4"/>
    <w:next w:val="afa"/>
    <w:uiPriority w:val="39"/>
    <w:qFormat/>
    <w:rsid w:val="00A16070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9">
    <w:name w:val="网格表 1 浅色119"/>
    <w:basedOn w:val="a4"/>
    <w:uiPriority w:val="46"/>
    <w:qFormat/>
    <w:rsid w:val="00A16070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90">
    <w:name w:val="网格型浅色119"/>
    <w:basedOn w:val="a4"/>
    <w:uiPriority w:val="40"/>
    <w:qFormat/>
    <w:rsid w:val="00A16070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9">
    <w:name w:val="TableGrid19"/>
    <w:qFormat/>
    <w:rsid w:val="00A16070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30">
    <w:name w:val="网格表 4 - 着色 330"/>
    <w:basedOn w:val="a4"/>
    <w:next w:val="4-3"/>
    <w:uiPriority w:val="49"/>
    <w:qFormat/>
    <w:rsid w:val="00A16070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2">
    <w:name w:val="网格表 5 深色 - 着色 322"/>
    <w:basedOn w:val="a4"/>
    <w:next w:val="5-3"/>
    <w:uiPriority w:val="50"/>
    <w:qFormat/>
    <w:rsid w:val="00A16070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194">
    <w:name w:val="章节自动编号19"/>
    <w:uiPriority w:val="99"/>
    <w:rsid w:val="00A16070"/>
  </w:style>
  <w:style w:type="table" w:customStyle="1" w:styleId="4200">
    <w:name w:val="网格表 420"/>
    <w:basedOn w:val="a4"/>
    <w:next w:val="47"/>
    <w:uiPriority w:val="49"/>
    <w:qFormat/>
    <w:rsid w:val="00A16070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00">
    <w:name w:val="网格表 1 浅色30"/>
    <w:basedOn w:val="a4"/>
    <w:next w:val="1f5"/>
    <w:uiPriority w:val="46"/>
    <w:qFormat/>
    <w:rsid w:val="00A16070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00">
    <w:name w:val="网格表 320"/>
    <w:basedOn w:val="a4"/>
    <w:next w:val="35"/>
    <w:uiPriority w:val="48"/>
    <w:qFormat/>
    <w:rsid w:val="00A16070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0">
    <w:name w:val="网格表 5 深色 - 着色 120"/>
    <w:basedOn w:val="a4"/>
    <w:next w:val="5-1"/>
    <w:uiPriority w:val="50"/>
    <w:qFormat/>
    <w:rsid w:val="00A1607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00">
    <w:name w:val="网格表 5 深色20"/>
    <w:basedOn w:val="a4"/>
    <w:next w:val="54"/>
    <w:uiPriority w:val="50"/>
    <w:qFormat/>
    <w:rsid w:val="00A1607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1">
    <w:name w:val="网格表 4 - 着色 3121"/>
    <w:basedOn w:val="a4"/>
    <w:uiPriority w:val="49"/>
    <w:qFormat/>
    <w:rsid w:val="00A16070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31a">
    <w:name w:val="无列表31"/>
    <w:next w:val="a5"/>
    <w:uiPriority w:val="99"/>
    <w:semiHidden/>
    <w:unhideWhenUsed/>
    <w:rsid w:val="009B75DC"/>
  </w:style>
  <w:style w:type="table" w:customStyle="1" w:styleId="341">
    <w:name w:val="网格型34"/>
    <w:basedOn w:val="a4"/>
    <w:next w:val="afa"/>
    <w:uiPriority w:val="39"/>
    <w:qFormat/>
    <w:rsid w:val="009B75D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0">
    <w:name w:val="网格表 1 浅色120"/>
    <w:basedOn w:val="a4"/>
    <w:uiPriority w:val="46"/>
    <w:qFormat/>
    <w:rsid w:val="009B75D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01">
    <w:name w:val="网格型浅色120"/>
    <w:basedOn w:val="a4"/>
    <w:uiPriority w:val="40"/>
    <w:qFormat/>
    <w:rsid w:val="009B75D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20">
    <w:name w:val="TableGrid20"/>
    <w:qFormat/>
    <w:rsid w:val="009B75D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31">
    <w:name w:val="网格表 4 - 着色 331"/>
    <w:basedOn w:val="a4"/>
    <w:next w:val="4-3"/>
    <w:uiPriority w:val="49"/>
    <w:qFormat/>
    <w:rsid w:val="009B75DC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3">
    <w:name w:val="网格表 5 深色 - 着色 323"/>
    <w:basedOn w:val="a4"/>
    <w:next w:val="5-3"/>
    <w:uiPriority w:val="50"/>
    <w:qFormat/>
    <w:rsid w:val="009B75DC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numbering" w:customStyle="1" w:styleId="20">
    <w:name w:val="章节自动编号20"/>
    <w:uiPriority w:val="99"/>
    <w:rsid w:val="009B75DC"/>
    <w:pPr>
      <w:numPr>
        <w:numId w:val="3"/>
      </w:numPr>
    </w:pPr>
  </w:style>
  <w:style w:type="table" w:customStyle="1" w:styleId="421">
    <w:name w:val="网格表 421"/>
    <w:basedOn w:val="a4"/>
    <w:next w:val="47"/>
    <w:uiPriority w:val="49"/>
    <w:qFormat/>
    <w:rsid w:val="009B75D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10">
    <w:name w:val="网格表 1 浅色31"/>
    <w:basedOn w:val="a4"/>
    <w:next w:val="1f5"/>
    <w:uiPriority w:val="46"/>
    <w:qFormat/>
    <w:rsid w:val="009B75DC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10">
    <w:name w:val="网格表 321"/>
    <w:basedOn w:val="a4"/>
    <w:next w:val="35"/>
    <w:uiPriority w:val="48"/>
    <w:qFormat/>
    <w:rsid w:val="009B75DC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1">
    <w:name w:val="网格表 5 深色 - 着色 121"/>
    <w:basedOn w:val="a4"/>
    <w:next w:val="5-1"/>
    <w:uiPriority w:val="50"/>
    <w:qFormat/>
    <w:rsid w:val="009B75D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1">
    <w:name w:val="网格表 5 深色21"/>
    <w:basedOn w:val="a4"/>
    <w:next w:val="54"/>
    <w:uiPriority w:val="50"/>
    <w:qFormat/>
    <w:rsid w:val="009B75DC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2">
    <w:name w:val="网格表 4 - 着色 3122"/>
    <w:basedOn w:val="a4"/>
    <w:uiPriority w:val="49"/>
    <w:qFormat/>
    <w:rsid w:val="009B75D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322">
    <w:name w:val="无列表32"/>
    <w:next w:val="a5"/>
    <w:uiPriority w:val="99"/>
    <w:semiHidden/>
    <w:unhideWhenUsed/>
    <w:rsid w:val="00593297"/>
  </w:style>
  <w:style w:type="paragraph" w:styleId="affff6">
    <w:name w:val="Plain Text"/>
    <w:basedOn w:val="a2"/>
    <w:link w:val="affff7"/>
    <w:qFormat/>
    <w:rsid w:val="00593297"/>
    <w:pPr>
      <w:topLinePunct/>
      <w:adjustRightInd w:val="0"/>
      <w:spacing w:line="240" w:lineRule="auto"/>
      <w:ind w:firstLine="0"/>
      <w:textAlignment w:val="center"/>
    </w:pPr>
    <w:rPr>
      <w:rFonts w:ascii="宋体" w:hAnsi="Courier New" w:cs="Times New Roman"/>
      <w:kern w:val="21"/>
      <w:sz w:val="20"/>
      <w:szCs w:val="20"/>
    </w:rPr>
  </w:style>
  <w:style w:type="character" w:customStyle="1" w:styleId="affff7">
    <w:name w:val="纯文本 字符"/>
    <w:basedOn w:val="a3"/>
    <w:link w:val="affff6"/>
    <w:qFormat/>
    <w:rsid w:val="00593297"/>
    <w:rPr>
      <w:rFonts w:ascii="宋体" w:eastAsia="宋体" w:hAnsi="Courier New" w:cs="Times New Roman"/>
      <w:kern w:val="21"/>
      <w:sz w:val="20"/>
      <w:szCs w:val="20"/>
    </w:rPr>
  </w:style>
  <w:style w:type="paragraph" w:styleId="HTML0">
    <w:name w:val="HTML Preformatted"/>
    <w:basedOn w:val="a2"/>
    <w:link w:val="HTML1"/>
    <w:uiPriority w:val="99"/>
    <w:rsid w:val="005932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 w:val="0"/>
      <w:ind w:firstLine="480"/>
      <w:jc w:val="left"/>
    </w:pPr>
    <w:rPr>
      <w:rFonts w:ascii="宋体" w:hAnsi="宋体" w:cs="Times New Roman" w:hint="eastAsia"/>
      <w:kern w:val="0"/>
      <w:szCs w:val="24"/>
    </w:rPr>
  </w:style>
  <w:style w:type="character" w:customStyle="1" w:styleId="HTML1">
    <w:name w:val="HTML 预设格式 字符"/>
    <w:basedOn w:val="a3"/>
    <w:link w:val="HTML0"/>
    <w:uiPriority w:val="99"/>
    <w:qFormat/>
    <w:rsid w:val="00593297"/>
    <w:rPr>
      <w:rFonts w:ascii="宋体" w:eastAsia="宋体" w:hAnsi="宋体" w:cs="Times New Roman"/>
      <w:kern w:val="0"/>
      <w:sz w:val="24"/>
      <w:szCs w:val="24"/>
    </w:rPr>
  </w:style>
  <w:style w:type="table" w:customStyle="1" w:styleId="351">
    <w:name w:val="网格型35"/>
    <w:basedOn w:val="a4"/>
    <w:next w:val="afa"/>
    <w:uiPriority w:val="39"/>
    <w:qFormat/>
    <w:rsid w:val="0059329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3">
    <w:name w:val="网格表 4 - 着色 3123"/>
    <w:basedOn w:val="a4"/>
    <w:uiPriority w:val="49"/>
    <w:qFormat/>
    <w:rsid w:val="0059329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character" w:customStyle="1" w:styleId="pln">
    <w:name w:val="pln"/>
    <w:basedOn w:val="a3"/>
    <w:rsid w:val="00593297"/>
  </w:style>
  <w:style w:type="character" w:customStyle="1" w:styleId="pun">
    <w:name w:val="pun"/>
    <w:basedOn w:val="a3"/>
    <w:rsid w:val="00593297"/>
  </w:style>
  <w:style w:type="paragraph" w:customStyle="1" w:styleId="affff8">
    <w:name w:val="常用"/>
    <w:basedOn w:val="a2"/>
    <w:link w:val="affff9"/>
    <w:qFormat/>
    <w:rsid w:val="00593297"/>
    <w:pPr>
      <w:spacing w:line="240" w:lineRule="auto"/>
    </w:pPr>
    <w:rPr>
      <w:szCs w:val="21"/>
    </w:rPr>
  </w:style>
  <w:style w:type="character" w:customStyle="1" w:styleId="tgt">
    <w:name w:val="tgt"/>
    <w:basedOn w:val="a3"/>
    <w:rsid w:val="00593297"/>
  </w:style>
  <w:style w:type="character" w:customStyle="1" w:styleId="affffa">
    <w:name w:val="图片 字符"/>
    <w:basedOn w:val="a3"/>
    <w:uiPriority w:val="1"/>
    <w:rsid w:val="00593297"/>
  </w:style>
  <w:style w:type="character" w:customStyle="1" w:styleId="invisible">
    <w:name w:val="invisible"/>
    <w:basedOn w:val="a3"/>
    <w:rsid w:val="00593297"/>
  </w:style>
  <w:style w:type="character" w:customStyle="1" w:styleId="visible">
    <w:name w:val="visible"/>
    <w:basedOn w:val="a3"/>
    <w:rsid w:val="00593297"/>
  </w:style>
  <w:style w:type="character" w:customStyle="1" w:styleId="2a">
    <w:name w:val="未处理的提及2"/>
    <w:basedOn w:val="a3"/>
    <w:uiPriority w:val="99"/>
    <w:semiHidden/>
    <w:unhideWhenUsed/>
    <w:qFormat/>
    <w:rsid w:val="00593297"/>
    <w:rPr>
      <w:color w:val="605E5C"/>
      <w:shd w:val="clear" w:color="auto" w:fill="E1DFDD"/>
    </w:rPr>
  </w:style>
  <w:style w:type="paragraph" w:customStyle="1" w:styleId="TOC20">
    <w:name w:val="TOC 标题2"/>
    <w:basedOn w:val="1"/>
    <w:next w:val="a2"/>
    <w:uiPriority w:val="39"/>
    <w:unhideWhenUsed/>
    <w:rsid w:val="00593297"/>
    <w:pPr>
      <w:pageBreakBefore w:val="0"/>
      <w:widowControl/>
      <w:numPr>
        <w:numId w:val="0"/>
      </w:numPr>
      <w:snapToGrid/>
      <w:spacing w:after="0" w:line="259" w:lineRule="auto"/>
      <w:ind w:left="576" w:hanging="576"/>
      <w:jc w:val="left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paragraph" w:customStyle="1" w:styleId="msolistparagraph0">
    <w:name w:val="msolistparagraph"/>
    <w:basedOn w:val="a2"/>
    <w:rsid w:val="00593297"/>
    <w:pPr>
      <w:snapToGrid w:val="0"/>
      <w:spacing w:before="120" w:after="120"/>
      <w:ind w:firstLineChars="0" w:firstLine="0"/>
      <w:jc w:val="left"/>
    </w:pPr>
    <w:rPr>
      <w:rFonts w:ascii="宋体" w:hAnsi="宋体" w:cs="Times New Roman"/>
      <w:szCs w:val="24"/>
    </w:rPr>
  </w:style>
  <w:style w:type="numbering" w:customStyle="1" w:styleId="212">
    <w:name w:val="章节自动编号21"/>
    <w:uiPriority w:val="99"/>
    <w:rsid w:val="00593297"/>
  </w:style>
  <w:style w:type="character" w:customStyle="1" w:styleId="src">
    <w:name w:val="src"/>
    <w:basedOn w:val="a3"/>
    <w:rsid w:val="00593297"/>
  </w:style>
  <w:style w:type="numbering" w:customStyle="1" w:styleId="332">
    <w:name w:val="无列表33"/>
    <w:next w:val="a5"/>
    <w:uiPriority w:val="99"/>
    <w:semiHidden/>
    <w:unhideWhenUsed/>
    <w:rsid w:val="00360054"/>
  </w:style>
  <w:style w:type="table" w:customStyle="1" w:styleId="361">
    <w:name w:val="网格型36"/>
    <w:basedOn w:val="a4"/>
    <w:next w:val="afa"/>
    <w:uiPriority w:val="39"/>
    <w:qFormat/>
    <w:rsid w:val="0036005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4">
    <w:name w:val="网格表 4 - 着色 3124"/>
    <w:basedOn w:val="a4"/>
    <w:uiPriority w:val="49"/>
    <w:qFormat/>
    <w:rsid w:val="0036005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22">
    <w:name w:val="章节自动编号22"/>
    <w:uiPriority w:val="99"/>
    <w:rsid w:val="00360054"/>
  </w:style>
  <w:style w:type="numbering" w:customStyle="1" w:styleId="342">
    <w:name w:val="无列表34"/>
    <w:next w:val="a5"/>
    <w:uiPriority w:val="99"/>
    <w:semiHidden/>
    <w:unhideWhenUsed/>
    <w:rsid w:val="0099597C"/>
  </w:style>
  <w:style w:type="table" w:customStyle="1" w:styleId="370">
    <w:name w:val="网格型37"/>
    <w:basedOn w:val="a4"/>
    <w:next w:val="afa"/>
    <w:uiPriority w:val="39"/>
    <w:qFormat/>
    <w:rsid w:val="0099597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5">
    <w:name w:val="网格表 4 - 着色 3125"/>
    <w:basedOn w:val="a4"/>
    <w:uiPriority w:val="49"/>
    <w:qFormat/>
    <w:rsid w:val="0099597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32">
    <w:name w:val="章节自动编号23"/>
    <w:uiPriority w:val="99"/>
    <w:rsid w:val="0099597C"/>
  </w:style>
  <w:style w:type="table" w:customStyle="1" w:styleId="380">
    <w:name w:val="网格型38"/>
    <w:basedOn w:val="a4"/>
    <w:next w:val="afa"/>
    <w:uiPriority w:val="39"/>
    <w:qFormat/>
    <w:rsid w:val="006B5FE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网格型39"/>
    <w:basedOn w:val="a4"/>
    <w:next w:val="afa"/>
    <w:uiPriority w:val="39"/>
    <w:qFormat/>
    <w:rsid w:val="005F2C7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2">
    <w:name w:val="无列表35"/>
    <w:next w:val="a5"/>
    <w:uiPriority w:val="99"/>
    <w:semiHidden/>
    <w:unhideWhenUsed/>
    <w:rsid w:val="005F2C7C"/>
  </w:style>
  <w:style w:type="table" w:customStyle="1" w:styleId="400">
    <w:name w:val="网格型40"/>
    <w:basedOn w:val="a4"/>
    <w:next w:val="afa"/>
    <w:uiPriority w:val="39"/>
    <w:qFormat/>
    <w:rsid w:val="005F2C7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6">
    <w:name w:val="网格表 4 - 着色 3126"/>
    <w:basedOn w:val="a4"/>
    <w:uiPriority w:val="49"/>
    <w:qFormat/>
    <w:rsid w:val="005F2C7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numbering" w:customStyle="1" w:styleId="24">
    <w:name w:val="章节自动编号24"/>
    <w:uiPriority w:val="99"/>
    <w:rsid w:val="005F2C7C"/>
    <w:pPr>
      <w:numPr>
        <w:numId w:val="6"/>
      </w:numPr>
    </w:pPr>
  </w:style>
  <w:style w:type="numbering" w:customStyle="1" w:styleId="362">
    <w:name w:val="无列表36"/>
    <w:next w:val="a5"/>
    <w:uiPriority w:val="99"/>
    <w:semiHidden/>
    <w:unhideWhenUsed/>
    <w:rsid w:val="00FB3D0C"/>
  </w:style>
  <w:style w:type="table" w:customStyle="1" w:styleId="41a">
    <w:name w:val="网格型41"/>
    <w:basedOn w:val="a4"/>
    <w:next w:val="afa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章节10"/>
    <w:uiPriority w:val="99"/>
    <w:rsid w:val="00FB3D0C"/>
    <w:pPr>
      <w:numPr>
        <w:numId w:val="2"/>
      </w:numPr>
    </w:pPr>
  </w:style>
  <w:style w:type="numbering" w:customStyle="1" w:styleId="371">
    <w:name w:val="无列表37"/>
    <w:next w:val="a5"/>
    <w:uiPriority w:val="99"/>
    <w:semiHidden/>
    <w:unhideWhenUsed/>
    <w:rsid w:val="00FB3D0C"/>
  </w:style>
  <w:style w:type="table" w:customStyle="1" w:styleId="422">
    <w:name w:val="网格型42"/>
    <w:basedOn w:val="a4"/>
    <w:next w:val="afa"/>
    <w:uiPriority w:val="39"/>
    <w:qFormat/>
    <w:rsid w:val="00FB3D0C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2">
    <w:name w:val="网格型110"/>
    <w:basedOn w:val="a4"/>
    <w:uiPriority w:val="39"/>
    <w:qFormat/>
    <w:rsid w:val="00FB3D0C"/>
    <w:rPr>
      <w:kern w:val="0"/>
      <w:sz w:val="20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网格型210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7">
    <w:name w:val="网格表 4 - 着色 3127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5-3110">
    <w:name w:val="网格表 5 深色 - 着色 3110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3101">
    <w:name w:val="网格型310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1">
    <w:name w:val="网格型43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6">
    <w:name w:val="明显参考1"/>
    <w:basedOn w:val="a3"/>
    <w:uiPriority w:val="32"/>
    <w:qFormat/>
    <w:rsid w:val="00FB3D0C"/>
    <w:rPr>
      <w:b/>
      <w:bCs/>
      <w:smallCaps/>
      <w:color w:val="4472C4"/>
      <w:spacing w:val="5"/>
    </w:rPr>
  </w:style>
  <w:style w:type="table" w:customStyle="1" w:styleId="51a">
    <w:name w:val="网格型51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网格型61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网格型71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110">
    <w:name w:val="网格表 4 - 着色 31110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5-3111">
    <w:name w:val="网格表 5 深色 - 着色 311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810">
    <w:name w:val="网格型81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网格型91"/>
    <w:basedOn w:val="a4"/>
    <w:uiPriority w:val="9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网格型101"/>
    <w:basedOn w:val="a4"/>
    <w:uiPriority w:val="9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a">
    <w:name w:val="网格型111"/>
    <w:basedOn w:val="a4"/>
    <w:uiPriority w:val="9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网格型121"/>
    <w:basedOn w:val="a4"/>
    <w:uiPriority w:val="5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1">
    <w:name w:val="网格型13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0">
    <w:name w:val="网格表 1 浅色12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2">
    <w:name w:val="网格型浅色12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21">
    <w:name w:val="TableGrid2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10">
    <w:name w:val="网格表 4 - 着色 3210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4">
    <w:name w:val="网格表 5 深色 - 着色 324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character" w:customStyle="1" w:styleId="2b">
    <w:name w:val="书籍标题2"/>
    <w:basedOn w:val="a3"/>
    <w:uiPriority w:val="33"/>
    <w:rsid w:val="00FB3D0C"/>
    <w:rPr>
      <w:b/>
      <w:bCs/>
      <w:i/>
      <w:iCs/>
      <w:spacing w:val="5"/>
    </w:rPr>
  </w:style>
  <w:style w:type="table" w:customStyle="1" w:styleId="4110">
    <w:name w:val="网格表 4110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100">
    <w:name w:val="网格表 1 浅色210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10">
    <w:name w:val="网格表 3110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10">
    <w:name w:val="网格表 5 深色 - 着色 1110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10">
    <w:name w:val="网格表 5 深色110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8">
    <w:name w:val="网格表 4 - 着色 3128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32">
    <w:name w:val="网格表 4 - 着色 332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31">
    <w:name w:val="网格表 5 深色 - 着色 33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character" w:customStyle="1" w:styleId="3a">
    <w:name w:val="不明显强调3"/>
    <w:basedOn w:val="a3"/>
    <w:uiPriority w:val="19"/>
    <w:rsid w:val="00FB3D0C"/>
    <w:rPr>
      <w:i/>
      <w:iCs/>
      <w:color w:val="404040"/>
    </w:rPr>
  </w:style>
  <w:style w:type="table" w:customStyle="1" w:styleId="4220">
    <w:name w:val="网格表 422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20">
    <w:name w:val="网格表 1 浅色32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20">
    <w:name w:val="网格表 322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2">
    <w:name w:val="网格表 5 深色 - 着色 122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522">
    <w:name w:val="网格表 5 深色22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1410">
    <w:name w:val="网格型14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网格表 1 浅色1110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01">
    <w:name w:val="网格型浅色1110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10">
    <w:name w:val="TableGrid110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33">
    <w:name w:val="网格表 4 - 着色 333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32">
    <w:name w:val="网格表 5 深色 - 着色 332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23">
    <w:name w:val="网格表 423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30">
    <w:name w:val="网格表 1 浅色33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3">
    <w:name w:val="网格表 323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3">
    <w:name w:val="网格表 5 深色 - 着色 123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3">
    <w:name w:val="网格表 5 深色23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31">
    <w:name w:val="网格表 4 - 着色 313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1510">
    <w:name w:val="网格型15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网格表 1 浅色122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21">
    <w:name w:val="网格型浅色122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22">
    <w:name w:val="TableGrid22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41">
    <w:name w:val="网格表 4 - 着色 34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41">
    <w:name w:val="网格表 5 深色 - 着色 34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310">
    <w:name w:val="网格表 43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411">
    <w:name w:val="网格表 1 浅色4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310">
    <w:name w:val="网格表 33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31">
    <w:name w:val="网格表 5 深色 - 着色 13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31">
    <w:name w:val="网格表 5 深色3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41">
    <w:name w:val="网格表 4 - 着色 314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1610">
    <w:name w:val="网格型16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0">
    <w:name w:val="网格表 1 浅色13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2">
    <w:name w:val="网格型浅色13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31">
    <w:name w:val="TableGrid3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51">
    <w:name w:val="网格表 4 - 着色 35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51">
    <w:name w:val="网格表 5 深色 - 着色 35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41">
    <w:name w:val="网格表 44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511">
    <w:name w:val="网格表 1 浅色5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410">
    <w:name w:val="网格表 34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41">
    <w:name w:val="网格表 5 深色 - 着色 14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41">
    <w:name w:val="网格表 5 深色4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51">
    <w:name w:val="网格表 4 - 着色 315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1710">
    <w:name w:val="网格型17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0">
    <w:name w:val="网格表 1 浅色14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12">
    <w:name w:val="网格型浅色14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41">
    <w:name w:val="TableGrid4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61">
    <w:name w:val="网格表 4 - 着色 36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61">
    <w:name w:val="网格表 5 深色 - 着色 36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51">
    <w:name w:val="网格表 45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611">
    <w:name w:val="网格表 1 浅色6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510">
    <w:name w:val="网格表 35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51">
    <w:name w:val="网格表 5 深色 - 着色 15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51">
    <w:name w:val="网格表 5 深色5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61">
    <w:name w:val="网格表 4 - 着色 316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1810">
    <w:name w:val="网格型18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">
    <w:name w:val="网格表 1 浅色15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12">
    <w:name w:val="网格型浅色15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51">
    <w:name w:val="TableGrid5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71">
    <w:name w:val="网格表 4 - 着色 37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71">
    <w:name w:val="网格表 5 深色 - 着色 37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61">
    <w:name w:val="网格表 46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711">
    <w:name w:val="网格表 1 浅色7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610">
    <w:name w:val="网格表 36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61">
    <w:name w:val="网格表 5 深色 - 着色 16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61">
    <w:name w:val="网格表 5 深色6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71">
    <w:name w:val="网格表 4 - 着色 317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1910">
    <w:name w:val="网格型19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">
    <w:name w:val="网格表 1 浅色16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12">
    <w:name w:val="网格型浅色16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61">
    <w:name w:val="TableGrid6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81">
    <w:name w:val="网格表 4 - 着色 38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81">
    <w:name w:val="网格表 5 深色 - 着色 38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71">
    <w:name w:val="网格表 47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811">
    <w:name w:val="网格表 1 浅色8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710">
    <w:name w:val="网格表 37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71">
    <w:name w:val="网格表 5 深色 - 着色 17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71">
    <w:name w:val="网格表 5 深色7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81">
    <w:name w:val="网格表 4 - 着色 318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010">
    <w:name w:val="网格型20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">
    <w:name w:val="网格表 1 浅色17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712">
    <w:name w:val="网格型浅色17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71">
    <w:name w:val="TableGrid7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91">
    <w:name w:val="网格表 4 - 着色 39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91">
    <w:name w:val="网格表 5 深色 - 着色 39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81">
    <w:name w:val="网格表 48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911">
    <w:name w:val="网格表 1 浅色9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81">
    <w:name w:val="网格表 38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81">
    <w:name w:val="网格表 5 深色 - 着色 18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81">
    <w:name w:val="网格表 5 深色8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91">
    <w:name w:val="网格表 4 - 着色 319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110">
    <w:name w:val="网格型21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">
    <w:name w:val="网格表 1 浅色18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12">
    <w:name w:val="网格型浅色18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81">
    <w:name w:val="TableGrid8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101">
    <w:name w:val="网格表 4 - 着色 310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01">
    <w:name w:val="网格表 5 深色 - 着色 310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91">
    <w:name w:val="网格表 49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1010">
    <w:name w:val="网格表 1 浅色10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91">
    <w:name w:val="网格表 39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91">
    <w:name w:val="网格表 5 深色 - 着色 19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91">
    <w:name w:val="网格表 5 深色9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01">
    <w:name w:val="网格表 4 - 着色 3110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210">
    <w:name w:val="网格型22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">
    <w:name w:val="网格表 1 浅色19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912">
    <w:name w:val="网格型浅色19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91">
    <w:name w:val="TableGrid9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01">
    <w:name w:val="网格表 4 - 着色 320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21">
    <w:name w:val="网格表 5 深色 - 着色 312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01">
    <w:name w:val="网格表 410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010">
    <w:name w:val="网格表 1 浅色20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010">
    <w:name w:val="网格表 310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01">
    <w:name w:val="网格表 5 深色 - 着色 110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01">
    <w:name w:val="网格表 5 深色10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11">
    <w:name w:val="网格表 4 - 着色 3111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310">
    <w:name w:val="网格型23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网格型24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10">
    <w:name w:val="网格表 1 浅色110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11">
    <w:name w:val="网格型浅色110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01">
    <w:name w:val="TableGrid10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11">
    <w:name w:val="网格表 4 - 着色 321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31">
    <w:name w:val="网格表 5 深色 - 着色 313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11">
    <w:name w:val="网格表 411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110">
    <w:name w:val="网格表 1 浅色21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11">
    <w:name w:val="网格表 311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11">
    <w:name w:val="网格表 5 深色 - 着色 111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11">
    <w:name w:val="网格表 5 深色11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21">
    <w:name w:val="网格表 4 - 着色 3112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510">
    <w:name w:val="网格型25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网格表 1 浅色111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12">
    <w:name w:val="网格型浅色111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11">
    <w:name w:val="TableGrid11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21">
    <w:name w:val="网格表 4 - 着色 322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41">
    <w:name w:val="网格表 5 深色 - 着色 314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21">
    <w:name w:val="网格表 412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210">
    <w:name w:val="网格表 1 浅色22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21">
    <w:name w:val="网格表 312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21">
    <w:name w:val="网格表 5 深色 - 着色 112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21">
    <w:name w:val="网格表 5 深色12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31">
    <w:name w:val="网格表 4 - 着色 3113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610">
    <w:name w:val="网格型26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1">
    <w:name w:val="网格表 1 浅色112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11">
    <w:name w:val="网格型浅色112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21">
    <w:name w:val="TableGrid12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31">
    <w:name w:val="网格表 4 - 着色 323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51">
    <w:name w:val="网格表 5 深色 - 着色 315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31">
    <w:name w:val="网格表 413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31">
    <w:name w:val="网格表 1 浅色23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31">
    <w:name w:val="网格表 313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31">
    <w:name w:val="网格表 5 深色 - 着色 113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31">
    <w:name w:val="网格表 5 深色13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41">
    <w:name w:val="网格表 4 - 着色 3114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710">
    <w:name w:val="网格型27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1">
    <w:name w:val="网格表 1 浅色113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311">
    <w:name w:val="网格型浅色113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31">
    <w:name w:val="TableGrid13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41">
    <w:name w:val="网格表 4 - 着色 324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61">
    <w:name w:val="网格表 5 深色 - 着色 316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41">
    <w:name w:val="网格表 414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41">
    <w:name w:val="网格表 1 浅色24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41">
    <w:name w:val="网格表 314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41">
    <w:name w:val="网格表 5 深色 - 着色 114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41">
    <w:name w:val="网格表 5 深色14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51">
    <w:name w:val="网格表 4 - 着色 3115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810">
    <w:name w:val="网格型28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1">
    <w:name w:val="网格表 1 浅色114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411">
    <w:name w:val="网格型浅色114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41">
    <w:name w:val="TableGrid14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51">
    <w:name w:val="网格表 4 - 着色 325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71">
    <w:name w:val="网格表 5 深色 - 着色 317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51">
    <w:name w:val="网格表 415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51">
    <w:name w:val="网格表 1 浅色25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51">
    <w:name w:val="网格表 315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51">
    <w:name w:val="网格表 5 深色 - 着色 115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51">
    <w:name w:val="网格表 5 深色15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61">
    <w:name w:val="网格表 4 - 着色 3116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291">
    <w:name w:val="网格型29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1">
    <w:name w:val="网格表 1 浅色115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510">
    <w:name w:val="网格型浅色115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51">
    <w:name w:val="TableGrid15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61">
    <w:name w:val="网格表 4 - 着色 326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81">
    <w:name w:val="网格表 5 深色 - 着色 318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61">
    <w:name w:val="网格表 416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61">
    <w:name w:val="网格表 1 浅色26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61">
    <w:name w:val="网格表 316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61">
    <w:name w:val="网格表 5 深色 - 着色 116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61">
    <w:name w:val="网格表 5 深色16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71">
    <w:name w:val="网格表 4 - 着色 3117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010">
    <w:name w:val="网格型30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61">
    <w:name w:val="网格表 1 浅色116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610">
    <w:name w:val="网格型浅色116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61">
    <w:name w:val="TableGrid16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71">
    <w:name w:val="网格表 4 - 着色 327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91">
    <w:name w:val="网格表 5 深色 - 着色 319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71">
    <w:name w:val="网格表 417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71">
    <w:name w:val="网格表 1 浅色27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71">
    <w:name w:val="网格表 317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71">
    <w:name w:val="网格表 5 深色 - 着色 117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71">
    <w:name w:val="网格表 5 深色17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81">
    <w:name w:val="网格表 4 - 着色 3118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112">
    <w:name w:val="网格型31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71">
    <w:name w:val="网格表 1 浅色117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710">
    <w:name w:val="网格型浅色117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71">
    <w:name w:val="TableGrid17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81">
    <w:name w:val="网格表 4 - 着色 328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01">
    <w:name w:val="网格表 5 深色 - 着色 320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81">
    <w:name w:val="网格表 418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81">
    <w:name w:val="网格表 1 浅色28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81">
    <w:name w:val="网格表 318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81">
    <w:name w:val="网格表 5 深色 - 着色 118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81">
    <w:name w:val="网格表 5 深色18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91">
    <w:name w:val="网格表 4 - 着色 3119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211">
    <w:name w:val="网格型32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81">
    <w:name w:val="网格表 1 浅色118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810">
    <w:name w:val="网格型浅色118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81">
    <w:name w:val="TableGrid18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291">
    <w:name w:val="网格表 4 - 着色 329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11">
    <w:name w:val="网格表 5 深色 - 着色 321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91">
    <w:name w:val="网格表 419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91">
    <w:name w:val="网格表 1 浅色29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91">
    <w:name w:val="网格表 319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91">
    <w:name w:val="网格表 5 深色 - 着色 119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91">
    <w:name w:val="网格表 5 深色19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01">
    <w:name w:val="网格表 4 - 着色 3120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311">
    <w:name w:val="网格型33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91">
    <w:name w:val="网格表 1 浅色119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910">
    <w:name w:val="网格型浅色119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91">
    <w:name w:val="TableGrid19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301">
    <w:name w:val="网格表 4 - 着色 330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21">
    <w:name w:val="网格表 5 深色 - 着色 322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201">
    <w:name w:val="网格表 420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01">
    <w:name w:val="网格表 1 浅色30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01">
    <w:name w:val="网格表 320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01">
    <w:name w:val="网格表 5 深色 - 着色 120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01">
    <w:name w:val="网格表 5 深色20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11">
    <w:name w:val="网格表 4 - 着色 3121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411">
    <w:name w:val="网格型34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1">
    <w:name w:val="网格表 1 浅色120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011">
    <w:name w:val="网格型浅色1201"/>
    <w:basedOn w:val="a4"/>
    <w:uiPriority w:val="40"/>
    <w:qFormat/>
    <w:rsid w:val="00FB3D0C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201">
    <w:name w:val="TableGrid201"/>
    <w:qFormat/>
    <w:rsid w:val="00FB3D0C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-3311">
    <w:name w:val="网格表 4 - 着色 3311"/>
    <w:basedOn w:val="a4"/>
    <w:uiPriority w:val="49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31">
    <w:name w:val="网格表 5 深色 - 着色 3231"/>
    <w:basedOn w:val="a4"/>
    <w:uiPriority w:val="50"/>
    <w:qFormat/>
    <w:rsid w:val="00FB3D0C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211">
    <w:name w:val="网格表 4211"/>
    <w:basedOn w:val="a4"/>
    <w:uiPriority w:val="49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110">
    <w:name w:val="网格表 1 浅色311"/>
    <w:basedOn w:val="a4"/>
    <w:uiPriority w:val="46"/>
    <w:qFormat/>
    <w:rsid w:val="00FB3D0C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110">
    <w:name w:val="网格表 3211"/>
    <w:basedOn w:val="a4"/>
    <w:uiPriority w:val="48"/>
    <w:qFormat/>
    <w:rsid w:val="00FB3D0C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11">
    <w:name w:val="网格表 5 深色 - 着色 121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11">
    <w:name w:val="网格表 5 深色211"/>
    <w:basedOn w:val="a4"/>
    <w:uiPriority w:val="50"/>
    <w:qFormat/>
    <w:rsid w:val="00FB3D0C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21">
    <w:name w:val="网格表 4 - 着色 3122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511">
    <w:name w:val="网格型35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31">
    <w:name w:val="网格表 4 - 着色 3123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611">
    <w:name w:val="网格型36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41">
    <w:name w:val="网格表 4 - 着色 3124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711">
    <w:name w:val="网格型37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51">
    <w:name w:val="网格表 4 - 着色 3125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3810">
    <w:name w:val="网格型38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0">
    <w:name w:val="网格型39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1">
    <w:name w:val="网格型401"/>
    <w:basedOn w:val="a4"/>
    <w:uiPriority w:val="3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61">
    <w:name w:val="网格表 4 - 着色 31261"/>
    <w:basedOn w:val="a4"/>
    <w:uiPriority w:val="49"/>
    <w:qFormat/>
    <w:rsid w:val="00FB3D0C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paragraph" w:customStyle="1" w:styleId="TOC3">
    <w:name w:val="TOC 标题3"/>
    <w:basedOn w:val="1"/>
    <w:next w:val="a2"/>
    <w:uiPriority w:val="39"/>
    <w:unhideWhenUsed/>
    <w:rsid w:val="00FB3D0C"/>
    <w:pPr>
      <w:pageBreakBefore w:val="0"/>
      <w:widowControl/>
      <w:numPr>
        <w:ilvl w:val="1"/>
        <w:numId w:val="9"/>
      </w:numPr>
      <w:snapToGrid/>
      <w:spacing w:after="0" w:line="259" w:lineRule="auto"/>
      <w:jc w:val="left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table" w:customStyle="1" w:styleId="1123">
    <w:name w:val="网格型112"/>
    <w:basedOn w:val="a4"/>
    <w:uiPriority w:val="39"/>
    <w:qFormat/>
    <w:rsid w:val="003257F7"/>
    <w:rPr>
      <w:kern w:val="0"/>
      <w:sz w:val="20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3129">
    <w:name w:val="网格表 4 - 着色 3129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12">
    <w:name w:val="网格表 4 - 着色 3111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12">
    <w:name w:val="网格表 4 - 着色 321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5">
    <w:name w:val="网格表 5 深色 - 着色 325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12">
    <w:name w:val="网格表 411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120">
    <w:name w:val="网格表 1 浅色21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120">
    <w:name w:val="网格表 311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12">
    <w:name w:val="网格表 5 深色 - 着色 111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12">
    <w:name w:val="网格表 5 深色11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10">
    <w:name w:val="网格表 4 - 着色 31210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34">
    <w:name w:val="网格表 4 - 着色 334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33">
    <w:name w:val="网格表 5 深色 - 着色 333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24">
    <w:name w:val="网格表 424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40">
    <w:name w:val="网格表 1 浅色34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4">
    <w:name w:val="网格表 324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4">
    <w:name w:val="网格表 5 深色 - 着色 124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524">
    <w:name w:val="网格表 5 深色24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35">
    <w:name w:val="网格表 4 - 着色 335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34">
    <w:name w:val="网格表 5 深色 - 着色 334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25">
    <w:name w:val="网格表 425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5">
    <w:name w:val="网格表 1 浅色35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5">
    <w:name w:val="网格表 325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5">
    <w:name w:val="网格表 5 深色 - 着色 125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5">
    <w:name w:val="网格表 5 深色25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32">
    <w:name w:val="网格表 4 - 着色 313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42">
    <w:name w:val="网格表 4 - 着色 34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42">
    <w:name w:val="网格表 5 深色 - 着色 34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32">
    <w:name w:val="网格表 43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420">
    <w:name w:val="网格表 1 浅色4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320">
    <w:name w:val="网格表 33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32">
    <w:name w:val="网格表 5 深色 - 着色 13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32">
    <w:name w:val="网格表 5 深色3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42">
    <w:name w:val="网格表 4 - 着色 314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52">
    <w:name w:val="网格表 4 - 着色 35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52">
    <w:name w:val="网格表 5 深色 - 着色 35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42">
    <w:name w:val="网格表 44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520">
    <w:name w:val="网格表 1 浅色5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420">
    <w:name w:val="网格表 34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42">
    <w:name w:val="网格表 5 深色 - 着色 14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42">
    <w:name w:val="网格表 5 深色4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52">
    <w:name w:val="网格表 4 - 着色 315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62">
    <w:name w:val="网格表 4 - 着色 36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62">
    <w:name w:val="网格表 5 深色 - 着色 36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52">
    <w:name w:val="网格表 45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620">
    <w:name w:val="网格表 1 浅色6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520">
    <w:name w:val="网格表 35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52">
    <w:name w:val="网格表 5 深色 - 着色 15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52">
    <w:name w:val="网格表 5 深色5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62">
    <w:name w:val="网格表 4 - 着色 316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72">
    <w:name w:val="网格表 4 - 着色 37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72">
    <w:name w:val="网格表 5 深色 - 着色 37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62">
    <w:name w:val="网格表 46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720">
    <w:name w:val="网格表 1 浅色7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620">
    <w:name w:val="网格表 36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62">
    <w:name w:val="网格表 5 深色 - 着色 16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62">
    <w:name w:val="网格表 5 深色6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72">
    <w:name w:val="网格表 4 - 着色 317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82">
    <w:name w:val="网格表 4 - 着色 38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82">
    <w:name w:val="网格表 5 深色 - 着色 38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72">
    <w:name w:val="网格表 47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820">
    <w:name w:val="网格表 1 浅色8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72">
    <w:name w:val="网格表 37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72">
    <w:name w:val="网格表 5 深色 - 着色 17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72">
    <w:name w:val="网格表 5 深色7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82">
    <w:name w:val="网格表 4 - 着色 318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92">
    <w:name w:val="网格表 4 - 着色 39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92">
    <w:name w:val="网格表 5 深色 - 着色 39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82">
    <w:name w:val="网格表 48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920">
    <w:name w:val="网格表 1 浅色9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82">
    <w:name w:val="网格表 38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82">
    <w:name w:val="网格表 5 深色 - 着色 18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82">
    <w:name w:val="网格表 5 深色8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92">
    <w:name w:val="网格表 4 - 着色 319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02">
    <w:name w:val="网格表 4 - 着色 310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02">
    <w:name w:val="网格表 5 深色 - 着色 310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92">
    <w:name w:val="网格表 49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1020">
    <w:name w:val="网格表 1 浅色10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92">
    <w:name w:val="网格表 39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92">
    <w:name w:val="网格表 5 深色 - 着色 19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92">
    <w:name w:val="网格表 5 深色9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02">
    <w:name w:val="网格表 4 - 着色 3110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02">
    <w:name w:val="网格表 4 - 着色 320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22">
    <w:name w:val="网格表 5 深色 - 着色 312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02">
    <w:name w:val="网格表 410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02">
    <w:name w:val="网格表 1 浅色20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02">
    <w:name w:val="网格表 310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02">
    <w:name w:val="网格表 5 深色 - 着色 110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02">
    <w:name w:val="网格表 5 深色10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13">
    <w:name w:val="网格表 4 - 着色 31113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13">
    <w:name w:val="网格表 4 - 着色 3213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32">
    <w:name w:val="网格表 5 深色 - 着色 313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13">
    <w:name w:val="网格表 4113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13">
    <w:name w:val="网格表 1 浅色213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13">
    <w:name w:val="网格表 3113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13">
    <w:name w:val="网格表 5 深色 - 着色 1113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13">
    <w:name w:val="网格表 5 深色113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22">
    <w:name w:val="网格表 4 - 着色 3112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22">
    <w:name w:val="网格表 4 - 着色 322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42">
    <w:name w:val="网格表 5 深色 - 着色 314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22">
    <w:name w:val="网格表 412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22">
    <w:name w:val="网格表 1 浅色22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22">
    <w:name w:val="网格表 312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22">
    <w:name w:val="网格表 5 深色 - 着色 112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22">
    <w:name w:val="网格表 5 深色12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32">
    <w:name w:val="网格表 4 - 着色 3113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32">
    <w:name w:val="网格表 4 - 着色 323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52">
    <w:name w:val="网格表 5 深色 - 着色 315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32">
    <w:name w:val="网格表 413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32">
    <w:name w:val="网格表 1 浅色23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32">
    <w:name w:val="网格表 313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32">
    <w:name w:val="网格表 5 深色 - 着色 113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32">
    <w:name w:val="网格表 5 深色13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42">
    <w:name w:val="网格表 4 - 着色 3114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42">
    <w:name w:val="网格表 4 - 着色 324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62">
    <w:name w:val="网格表 5 深色 - 着色 316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42">
    <w:name w:val="网格表 414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42">
    <w:name w:val="网格表 1 浅色24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42">
    <w:name w:val="网格表 314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42">
    <w:name w:val="网格表 5 深色 - 着色 114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42">
    <w:name w:val="网格表 5 深色14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52">
    <w:name w:val="网格表 4 - 着色 3115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52">
    <w:name w:val="网格表 4 - 着色 325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72">
    <w:name w:val="网格表 5 深色 - 着色 317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52">
    <w:name w:val="网格表 415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52">
    <w:name w:val="网格表 1 浅色25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52">
    <w:name w:val="网格表 315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52">
    <w:name w:val="网格表 5 深色 - 着色 115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52">
    <w:name w:val="网格表 5 深色15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62">
    <w:name w:val="网格表 4 - 着色 3116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62">
    <w:name w:val="网格表 4 - 着色 326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82">
    <w:name w:val="网格表 5 深色 - 着色 318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62">
    <w:name w:val="网格表 416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62">
    <w:name w:val="网格表 1 浅色26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62">
    <w:name w:val="网格表 316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62">
    <w:name w:val="网格表 5 深色 - 着色 116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62">
    <w:name w:val="网格表 5 深色16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72">
    <w:name w:val="网格表 4 - 着色 3117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72">
    <w:name w:val="网格表 4 - 着色 327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192">
    <w:name w:val="网格表 5 深色 - 着色 319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72">
    <w:name w:val="网格表 417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72">
    <w:name w:val="网格表 1 浅色27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72">
    <w:name w:val="网格表 317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72">
    <w:name w:val="网格表 5 深色 - 着色 117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72">
    <w:name w:val="网格表 5 深色17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82">
    <w:name w:val="网格表 4 - 着色 3118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82">
    <w:name w:val="网格表 4 - 着色 328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02">
    <w:name w:val="网格表 5 深色 - 着色 320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82">
    <w:name w:val="网格表 418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82">
    <w:name w:val="网格表 1 浅色28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82">
    <w:name w:val="网格表 318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82">
    <w:name w:val="网格表 5 深色 - 着色 118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82">
    <w:name w:val="网格表 5 深色18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192">
    <w:name w:val="网格表 4 - 着色 3119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92">
    <w:name w:val="网格表 4 - 着色 329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12">
    <w:name w:val="网格表 5 深色 - 着色 321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192">
    <w:name w:val="网格表 419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292">
    <w:name w:val="网格表 1 浅色29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92">
    <w:name w:val="网格表 319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192">
    <w:name w:val="网格表 5 深色 - 着色 119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192">
    <w:name w:val="网格表 5 深色19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02">
    <w:name w:val="网格表 4 - 着色 3120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302">
    <w:name w:val="网格表 4 - 着色 330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22">
    <w:name w:val="网格表 5 深色 - 着色 322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202">
    <w:name w:val="网格表 420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02">
    <w:name w:val="网格表 1 浅色30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02">
    <w:name w:val="网格表 320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02">
    <w:name w:val="网格表 5 深色 - 着色 120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02">
    <w:name w:val="网格表 5 深色20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12">
    <w:name w:val="网格表 4 - 着色 3121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312">
    <w:name w:val="网格表 4 - 着色 3312"/>
    <w:basedOn w:val="a4"/>
    <w:uiPriority w:val="49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3232">
    <w:name w:val="网格表 5 深色 - 着色 3232"/>
    <w:basedOn w:val="a4"/>
    <w:uiPriority w:val="50"/>
    <w:qFormat/>
    <w:rsid w:val="003257F7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4212">
    <w:name w:val="网格表 4212"/>
    <w:basedOn w:val="a4"/>
    <w:uiPriority w:val="49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3120">
    <w:name w:val="网格表 1 浅色312"/>
    <w:basedOn w:val="a4"/>
    <w:uiPriority w:val="46"/>
    <w:qFormat/>
    <w:rsid w:val="003257F7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12">
    <w:name w:val="网格表 3212"/>
    <w:basedOn w:val="a4"/>
    <w:uiPriority w:val="48"/>
    <w:qFormat/>
    <w:rsid w:val="003257F7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5-1212">
    <w:name w:val="网格表 5 深色 - 着色 121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212">
    <w:name w:val="网格表 5 深色212"/>
    <w:basedOn w:val="a4"/>
    <w:uiPriority w:val="50"/>
    <w:qFormat/>
    <w:rsid w:val="003257F7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4-31222">
    <w:name w:val="网格表 4 - 着色 31222"/>
    <w:basedOn w:val="a4"/>
    <w:uiPriority w:val="49"/>
    <w:qFormat/>
    <w:rsid w:val="003257F7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paragraph" w:customStyle="1" w:styleId="code">
    <w:name w:val="code"/>
    <w:next w:val="affff6"/>
    <w:qFormat/>
    <w:rsid w:val="007627FF"/>
    <w:pPr>
      <w:snapToGrid w:val="0"/>
    </w:pPr>
    <w:rPr>
      <w:rFonts w:ascii="Courier New" w:eastAsia="Courier New" w:hAnsi="Courier New" w:cs="Courier New"/>
      <w:sz w:val="20"/>
      <w:szCs w:val="20"/>
    </w:rPr>
  </w:style>
  <w:style w:type="character" w:styleId="affffb">
    <w:name w:val="Intense Emphasis"/>
    <w:basedOn w:val="a3"/>
    <w:uiPriority w:val="21"/>
    <w:qFormat/>
    <w:rsid w:val="00CA6982"/>
    <w:rPr>
      <w:i/>
      <w:iCs/>
      <w:color w:val="4472C4" w:themeColor="accent1"/>
    </w:rPr>
  </w:style>
  <w:style w:type="paragraph" w:styleId="affffc">
    <w:name w:val="endnote text"/>
    <w:basedOn w:val="a2"/>
    <w:link w:val="affffd"/>
    <w:uiPriority w:val="99"/>
    <w:semiHidden/>
    <w:unhideWhenUsed/>
    <w:rsid w:val="004442E8"/>
    <w:pPr>
      <w:snapToGrid w:val="0"/>
      <w:jc w:val="left"/>
    </w:pPr>
  </w:style>
  <w:style w:type="character" w:customStyle="1" w:styleId="affffd">
    <w:name w:val="尾注文本 字符"/>
    <w:basedOn w:val="a3"/>
    <w:link w:val="affffc"/>
    <w:uiPriority w:val="99"/>
    <w:semiHidden/>
    <w:rsid w:val="004442E8"/>
    <w:rPr>
      <w:rFonts w:ascii="Times New Roman" w:eastAsia="宋体" w:hAnsi="Times New Roman"/>
      <w:sz w:val="24"/>
    </w:rPr>
  </w:style>
  <w:style w:type="character" w:styleId="affffe">
    <w:name w:val="endnote reference"/>
    <w:basedOn w:val="a3"/>
    <w:uiPriority w:val="99"/>
    <w:semiHidden/>
    <w:unhideWhenUsed/>
    <w:rsid w:val="004442E8"/>
    <w:rPr>
      <w:vertAlign w:val="superscript"/>
    </w:rPr>
  </w:style>
  <w:style w:type="character" w:customStyle="1" w:styleId="11b">
    <w:name w:val="未处理的提及11"/>
    <w:basedOn w:val="a3"/>
    <w:uiPriority w:val="99"/>
    <w:semiHidden/>
    <w:unhideWhenUsed/>
    <w:qFormat/>
    <w:rsid w:val="00D1611D"/>
    <w:rPr>
      <w:color w:val="605E5C"/>
      <w:shd w:val="clear" w:color="auto" w:fill="E1DFDD"/>
    </w:rPr>
  </w:style>
  <w:style w:type="paragraph" w:customStyle="1" w:styleId="TOC21">
    <w:name w:val="TOC 标题21"/>
    <w:basedOn w:val="1"/>
    <w:next w:val="a2"/>
    <w:uiPriority w:val="39"/>
    <w:unhideWhenUsed/>
    <w:rsid w:val="00D1611D"/>
    <w:pPr>
      <w:pageBreakBefore w:val="0"/>
      <w:widowControl/>
      <w:numPr>
        <w:numId w:val="0"/>
      </w:numPr>
      <w:snapToGrid/>
      <w:spacing w:after="0" w:line="259" w:lineRule="auto"/>
      <w:ind w:left="576" w:hanging="576"/>
      <w:jc w:val="left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character" w:customStyle="1" w:styleId="11c">
    <w:name w:val="明显参考11"/>
    <w:basedOn w:val="a3"/>
    <w:uiPriority w:val="32"/>
    <w:rsid w:val="00D1611D"/>
    <w:rPr>
      <w:b/>
      <w:bCs/>
      <w:smallCaps/>
      <w:color w:val="4472C4"/>
      <w:spacing w:val="5"/>
    </w:rPr>
  </w:style>
  <w:style w:type="character" w:customStyle="1" w:styleId="213">
    <w:name w:val="书籍标题21"/>
    <w:basedOn w:val="a3"/>
    <w:uiPriority w:val="33"/>
    <w:rsid w:val="00D1611D"/>
    <w:rPr>
      <w:b/>
      <w:bCs/>
      <w:i/>
      <w:iCs/>
      <w:spacing w:val="5"/>
    </w:rPr>
  </w:style>
  <w:style w:type="character" w:customStyle="1" w:styleId="31b">
    <w:name w:val="不明显强调31"/>
    <w:basedOn w:val="a3"/>
    <w:uiPriority w:val="19"/>
    <w:rsid w:val="00D1611D"/>
    <w:rPr>
      <w:i/>
      <w:iCs/>
      <w:color w:val="404040"/>
    </w:rPr>
  </w:style>
  <w:style w:type="paragraph" w:styleId="afffff">
    <w:name w:val="Intense Quote"/>
    <w:basedOn w:val="a2"/>
    <w:next w:val="a2"/>
    <w:link w:val="afffff0"/>
    <w:uiPriority w:val="30"/>
    <w:qFormat/>
    <w:rsid w:val="00D1611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ffff0">
    <w:name w:val="明显引用 字符"/>
    <w:basedOn w:val="a3"/>
    <w:link w:val="afffff"/>
    <w:uiPriority w:val="30"/>
    <w:qFormat/>
    <w:rsid w:val="00D1611D"/>
    <w:rPr>
      <w:rFonts w:ascii="Times New Roman" w:eastAsia="宋体" w:hAnsi="Times New Roman"/>
      <w:i/>
      <w:iCs/>
      <w:color w:val="4472C4" w:themeColor="accent1"/>
      <w:sz w:val="24"/>
    </w:rPr>
  </w:style>
  <w:style w:type="paragraph" w:styleId="afffff1">
    <w:name w:val="Quote"/>
    <w:basedOn w:val="a2"/>
    <w:next w:val="a2"/>
    <w:link w:val="afffff2"/>
    <w:uiPriority w:val="29"/>
    <w:qFormat/>
    <w:rsid w:val="00D1611D"/>
    <w:pPr>
      <w:spacing w:before="200" w:after="160"/>
      <w:ind w:left="864" w:right="864"/>
      <w:jc w:val="center"/>
    </w:pPr>
    <w:rPr>
      <w:i/>
      <w:iCs/>
      <w:color w:val="000000" w:themeColor="text1"/>
    </w:rPr>
  </w:style>
  <w:style w:type="character" w:customStyle="1" w:styleId="afffff2">
    <w:name w:val="引用 字符"/>
    <w:basedOn w:val="a3"/>
    <w:link w:val="afffff1"/>
    <w:uiPriority w:val="29"/>
    <w:qFormat/>
    <w:rsid w:val="00D1611D"/>
    <w:rPr>
      <w:rFonts w:ascii="Times New Roman" w:eastAsia="宋体" w:hAnsi="Times New Roman"/>
      <w:i/>
      <w:iCs/>
      <w:color w:val="000000" w:themeColor="text1"/>
      <w:sz w:val="24"/>
    </w:rPr>
  </w:style>
  <w:style w:type="character" w:customStyle="1" w:styleId="1f7">
    <w:name w:val="明显强调1"/>
    <w:basedOn w:val="a3"/>
    <w:uiPriority w:val="21"/>
    <w:qFormat/>
    <w:rsid w:val="00D1611D"/>
    <w:rPr>
      <w:i/>
      <w:iCs/>
      <w:color w:val="4472C4" w:themeColor="accent1"/>
    </w:rPr>
  </w:style>
  <w:style w:type="paragraph" w:styleId="afffff3">
    <w:name w:val="footnote text"/>
    <w:basedOn w:val="a2"/>
    <w:link w:val="afffff4"/>
    <w:uiPriority w:val="99"/>
    <w:semiHidden/>
    <w:unhideWhenUsed/>
    <w:rsid w:val="00BC0975"/>
    <w:pPr>
      <w:snapToGrid w:val="0"/>
      <w:jc w:val="left"/>
    </w:pPr>
    <w:rPr>
      <w:sz w:val="18"/>
      <w:szCs w:val="18"/>
    </w:rPr>
  </w:style>
  <w:style w:type="character" w:customStyle="1" w:styleId="afffff4">
    <w:name w:val="脚注文本 字符"/>
    <w:basedOn w:val="a3"/>
    <w:link w:val="afffff3"/>
    <w:uiPriority w:val="99"/>
    <w:semiHidden/>
    <w:rsid w:val="00BC0975"/>
    <w:rPr>
      <w:rFonts w:ascii="Times New Roman" w:eastAsia="宋体" w:hAnsi="Times New Roman"/>
      <w:sz w:val="18"/>
      <w:szCs w:val="18"/>
    </w:rPr>
  </w:style>
  <w:style w:type="character" w:styleId="afffff5">
    <w:name w:val="footnote reference"/>
    <w:basedOn w:val="a3"/>
    <w:uiPriority w:val="99"/>
    <w:semiHidden/>
    <w:unhideWhenUsed/>
    <w:rsid w:val="00BC0975"/>
    <w:rPr>
      <w:vertAlign w:val="superscript"/>
    </w:rPr>
  </w:style>
  <w:style w:type="character" w:customStyle="1" w:styleId="12a">
    <w:name w:val="未处理的提及12"/>
    <w:basedOn w:val="a3"/>
    <w:uiPriority w:val="99"/>
    <w:semiHidden/>
    <w:unhideWhenUsed/>
    <w:qFormat/>
    <w:rsid w:val="002554C5"/>
    <w:rPr>
      <w:color w:val="605E5C"/>
      <w:shd w:val="clear" w:color="auto" w:fill="E1DFDD"/>
    </w:rPr>
  </w:style>
  <w:style w:type="character" w:customStyle="1" w:styleId="1f8">
    <w:name w:val="尾注文本 字符1"/>
    <w:basedOn w:val="a3"/>
    <w:uiPriority w:val="99"/>
    <w:semiHidden/>
    <w:rsid w:val="002554C5"/>
    <w:rPr>
      <w:rFonts w:ascii="Times New Roman" w:eastAsia="宋体" w:hAnsi="Times New Roman"/>
      <w:sz w:val="24"/>
    </w:rPr>
  </w:style>
  <w:style w:type="numbering" w:customStyle="1" w:styleId="111b">
    <w:name w:val="无列表111"/>
    <w:next w:val="a5"/>
    <w:uiPriority w:val="99"/>
    <w:semiHidden/>
    <w:unhideWhenUsed/>
    <w:rsid w:val="002554C5"/>
  </w:style>
  <w:style w:type="numbering" w:customStyle="1" w:styleId="111c">
    <w:name w:val="章节自动编号111"/>
    <w:uiPriority w:val="99"/>
    <w:rsid w:val="002554C5"/>
  </w:style>
  <w:style w:type="table" w:customStyle="1" w:styleId="5-3311">
    <w:name w:val="网格表 5 深色 - 着色 3311"/>
    <w:basedOn w:val="a4"/>
    <w:uiPriority w:val="50"/>
    <w:qFormat/>
    <w:rsid w:val="002554C5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paragraph" w:customStyle="1" w:styleId="1f9">
    <w:name w:val="尾注文本1"/>
    <w:basedOn w:val="a2"/>
    <w:next w:val="affffc"/>
    <w:uiPriority w:val="99"/>
    <w:semiHidden/>
    <w:unhideWhenUsed/>
    <w:rsid w:val="002554C5"/>
    <w:pPr>
      <w:snapToGrid w:val="0"/>
      <w:jc w:val="left"/>
    </w:pPr>
    <w:rPr>
      <w:kern w:val="0"/>
      <w:szCs w:val="20"/>
    </w:rPr>
  </w:style>
  <w:style w:type="paragraph" w:customStyle="1" w:styleId="1fa">
    <w:name w:val="明显引用1"/>
    <w:basedOn w:val="a2"/>
    <w:next w:val="a2"/>
    <w:uiPriority w:val="30"/>
    <w:qFormat/>
    <w:rsid w:val="002554C5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paragraph" w:customStyle="1" w:styleId="1fb">
    <w:name w:val="引用1"/>
    <w:basedOn w:val="a2"/>
    <w:next w:val="a2"/>
    <w:uiPriority w:val="29"/>
    <w:qFormat/>
    <w:rsid w:val="002554C5"/>
    <w:pPr>
      <w:spacing w:before="200" w:after="160"/>
      <w:ind w:left="864" w:right="864"/>
      <w:jc w:val="center"/>
    </w:pPr>
    <w:rPr>
      <w:i/>
      <w:iCs/>
      <w:color w:val="000000"/>
    </w:rPr>
  </w:style>
  <w:style w:type="character" w:customStyle="1" w:styleId="1fc">
    <w:name w:val="明显引用 字符1"/>
    <w:basedOn w:val="a3"/>
    <w:uiPriority w:val="99"/>
    <w:rsid w:val="002554C5"/>
    <w:rPr>
      <w:i/>
      <w:iCs/>
      <w:color w:val="4472C4" w:themeColor="accent1"/>
      <w:kern w:val="2"/>
      <w:sz w:val="21"/>
      <w:szCs w:val="22"/>
    </w:rPr>
  </w:style>
  <w:style w:type="character" w:customStyle="1" w:styleId="1fd">
    <w:name w:val="引用 字符1"/>
    <w:basedOn w:val="a3"/>
    <w:uiPriority w:val="99"/>
    <w:rsid w:val="002554C5"/>
    <w:rPr>
      <w:i/>
      <w:iCs/>
      <w:color w:val="404040" w:themeColor="text1" w:themeTint="BF"/>
      <w:kern w:val="2"/>
      <w:sz w:val="21"/>
      <w:szCs w:val="22"/>
    </w:rPr>
  </w:style>
  <w:style w:type="paragraph" w:customStyle="1" w:styleId="msonormal0">
    <w:name w:val="msonormal"/>
    <w:basedOn w:val="a2"/>
    <w:rsid w:val="002554C5"/>
    <w:pPr>
      <w:widowControl/>
      <w:spacing w:line="240" w:lineRule="auto"/>
      <w:ind w:firstLineChars="0" w:firstLine="0"/>
      <w:jc w:val="left"/>
    </w:pPr>
    <w:rPr>
      <w:rFonts w:ascii="宋体" w:hAnsi="宋体" w:cs="宋体"/>
      <w:kern w:val="0"/>
      <w:szCs w:val="24"/>
    </w:rPr>
  </w:style>
  <w:style w:type="character" w:customStyle="1" w:styleId="1fe">
    <w:name w:val="标题 字符1"/>
    <w:aliases w:val="章 字符1"/>
    <w:basedOn w:val="a3"/>
    <w:rsid w:val="002554C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b">
    <w:name w:val="未处理的提及3"/>
    <w:basedOn w:val="a3"/>
    <w:uiPriority w:val="99"/>
    <w:semiHidden/>
    <w:unhideWhenUsed/>
    <w:rsid w:val="002554C5"/>
    <w:rPr>
      <w:color w:val="605E5C"/>
      <w:shd w:val="clear" w:color="auto" w:fill="E1DFDD"/>
    </w:rPr>
  </w:style>
  <w:style w:type="character" w:customStyle="1" w:styleId="104">
    <w:name w:val="10"/>
    <w:basedOn w:val="a3"/>
    <w:rsid w:val="002554C5"/>
    <w:rPr>
      <w:rFonts w:ascii="Calibri" w:hAnsi="Calibri" w:cs="Calibri" w:hint="default"/>
    </w:rPr>
  </w:style>
  <w:style w:type="character" w:customStyle="1" w:styleId="165">
    <w:name w:val="16"/>
    <w:basedOn w:val="a3"/>
    <w:rsid w:val="002554C5"/>
    <w:rPr>
      <w:rFonts w:ascii="Calibri" w:hAnsi="Calibri" w:cs="Calibri" w:hint="default"/>
      <w:color w:val="0563C1"/>
      <w:u w:val="single"/>
    </w:rPr>
  </w:style>
  <w:style w:type="character" w:customStyle="1" w:styleId="mord">
    <w:name w:val="mord"/>
    <w:basedOn w:val="a3"/>
    <w:rsid w:val="002554C5"/>
  </w:style>
  <w:style w:type="character" w:customStyle="1" w:styleId="mbin">
    <w:name w:val="mbin"/>
    <w:basedOn w:val="a3"/>
    <w:rsid w:val="002554C5"/>
  </w:style>
  <w:style w:type="character" w:customStyle="1" w:styleId="mopen">
    <w:name w:val="mopen"/>
    <w:basedOn w:val="a3"/>
    <w:rsid w:val="002554C5"/>
  </w:style>
  <w:style w:type="character" w:customStyle="1" w:styleId="mclose">
    <w:name w:val="mclose"/>
    <w:basedOn w:val="a3"/>
    <w:rsid w:val="002554C5"/>
  </w:style>
  <w:style w:type="character" w:customStyle="1" w:styleId="mrel">
    <w:name w:val="mrel"/>
    <w:basedOn w:val="a3"/>
    <w:rsid w:val="002554C5"/>
  </w:style>
  <w:style w:type="character" w:customStyle="1" w:styleId="4a">
    <w:name w:val="未处理的提及4"/>
    <w:basedOn w:val="a3"/>
    <w:uiPriority w:val="99"/>
    <w:semiHidden/>
    <w:unhideWhenUsed/>
    <w:rsid w:val="002554C5"/>
    <w:rPr>
      <w:color w:val="605E5C"/>
      <w:shd w:val="clear" w:color="auto" w:fill="E1DFDD"/>
    </w:rPr>
  </w:style>
  <w:style w:type="character" w:customStyle="1" w:styleId="affff9">
    <w:name w:val="常用 字符"/>
    <w:basedOn w:val="a3"/>
    <w:link w:val="affff8"/>
    <w:rsid w:val="002554C5"/>
    <w:rPr>
      <w:rFonts w:ascii="Times New Roman" w:eastAsia="宋体" w:hAnsi="Times New Roman"/>
      <w:sz w:val="24"/>
      <w:szCs w:val="21"/>
    </w:rPr>
  </w:style>
  <w:style w:type="table" w:customStyle="1" w:styleId="443">
    <w:name w:val="网格型44"/>
    <w:basedOn w:val="a4"/>
    <w:next w:val="afa"/>
    <w:uiPriority w:val="39"/>
    <w:qFormat/>
    <w:rsid w:val="002554C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6">
    <w:name w:val="Unresolved Mention"/>
    <w:basedOn w:val="a3"/>
    <w:uiPriority w:val="99"/>
    <w:semiHidden/>
    <w:unhideWhenUsed/>
    <w:rsid w:val="00B1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5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6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8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7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0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0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2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4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8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8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8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9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3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0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3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2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4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1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8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1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0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2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8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42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1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4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1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6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2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6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2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3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7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1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6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3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8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0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5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8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3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34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8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2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8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8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0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85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4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2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7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4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2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4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4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2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6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4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0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4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9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2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7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92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2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5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0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4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4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4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7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0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5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3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8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4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0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2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6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4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0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0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2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15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4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1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3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1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1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7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96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4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1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0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5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1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7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3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5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8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9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2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1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2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0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3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6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6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9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5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7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0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2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6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4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2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0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4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75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1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0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8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6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0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2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9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5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2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5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5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1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0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1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0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9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6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9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3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3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3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2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2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4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4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2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8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6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6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2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7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1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9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9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9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8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9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5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2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56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1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0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5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43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6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3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7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2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0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4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2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3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5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1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1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9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37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8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1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6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1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0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0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1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1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8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7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9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9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8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3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5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7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9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9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7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6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3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0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4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8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9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9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2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5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8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4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5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63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1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9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0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0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4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5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5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4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1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6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9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67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4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8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8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8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45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5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5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6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53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2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9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1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1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8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9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42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5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7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4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5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7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1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9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2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8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15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4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0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3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3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3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0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3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8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4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9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7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4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6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0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7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6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7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5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2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0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9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2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9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9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5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1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0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3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8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47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4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4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1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5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2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9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5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2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9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0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7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4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8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46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3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72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7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3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4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7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4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1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0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3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2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3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6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4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8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8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8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1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5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2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7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1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6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63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0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8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0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8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6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2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0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0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5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6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3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2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4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2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9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8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4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5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7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0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4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9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0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7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4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7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2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7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0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1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8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0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5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2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8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8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2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2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4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3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3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5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3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18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1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5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0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8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1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5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56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2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3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5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9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0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6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8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8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8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9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1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6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2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6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3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8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4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9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0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9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4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7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1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26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9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7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0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06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9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6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12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1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6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4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5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3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9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63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2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2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3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3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9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8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5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2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9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9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3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2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0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0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6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63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8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4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1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1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3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3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7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9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2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0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3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8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0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9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22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2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1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1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5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5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5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3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8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4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53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7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6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2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0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3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7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9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25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8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6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6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1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9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6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5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0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2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2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6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4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4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0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5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4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9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8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6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1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1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9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5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8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2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7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4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9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0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5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4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7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5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24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0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8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3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6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5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6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56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3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6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0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6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0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6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3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8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7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2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3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9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0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5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7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0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6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6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9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0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0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0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1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3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5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3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7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1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0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3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7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0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7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5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56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1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6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2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4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1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9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1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4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6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6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8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7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1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3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9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7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5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6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7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3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4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2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9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3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8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5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0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7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7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8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4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1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3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9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6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9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6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4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1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8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6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7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4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5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63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3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3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0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0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6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76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3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3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6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5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9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5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2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0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0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1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2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9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3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9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8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7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6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3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1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9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6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56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3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0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6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2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1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5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2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6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8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1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7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0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06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7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7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3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3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96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3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4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3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3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6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4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1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7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5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9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3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9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6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7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1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3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4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9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3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0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6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3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9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6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8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7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4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1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5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8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0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5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8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5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2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1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6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6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4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8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1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0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7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7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1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2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4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2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6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5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www.sysgeek.cn/install-ubuntu-20-04-lts-desktop/%20" TargetMode="External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yperlink" Target="https://www.makeuseof.com/how-to-install-ubuntu-on-your-pc/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nblogs.com/xiaomeige/" TargetMode="External"/><Relationship Id="rId2" Type="http://schemas.openxmlformats.org/officeDocument/2006/relationships/hyperlink" Target="http://www.corecourse.cn" TargetMode="External"/><Relationship Id="rId1" Type="http://schemas.openxmlformats.org/officeDocument/2006/relationships/hyperlink" Target="https://xiaomeige.taobao.com" TargetMode="External"/><Relationship Id="rId4" Type="http://schemas.openxmlformats.org/officeDocument/2006/relationships/hyperlink" Target="http://www.cnblogs.com/xiaomeige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&#33258;&#23450;&#20041;%20Office%20&#27169;&#26495;\7015&#27169;&#26495;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3" Type="http://schemas.microsoft.com/office/2011/relationships/webextension" Target="webextension3.xml"/><Relationship Id="rId2" Type="http://schemas.microsoft.com/office/2011/relationships/webextension" Target="webextension2.xml"/><Relationship Id="rId1" Type="http://schemas.microsoft.com/office/2011/relationships/webextension" Target="webextension1.xml"/><Relationship Id="rId4" Type="http://schemas.microsoft.com/office/2011/relationships/webextension" Target="webextension4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  <wetp:taskpane dockstate="right" visibility="0" width="350" row="2">
    <wetp:webextensionref xmlns:r="http://schemas.openxmlformats.org/officeDocument/2006/relationships" r:id="rId2"/>
  </wetp:taskpane>
  <wetp:taskpane dockstate="right" visibility="0" width="350" row="3">
    <wetp:webextensionref xmlns:r="http://schemas.openxmlformats.org/officeDocument/2006/relationships" r:id="rId3"/>
  </wetp:taskpane>
  <wetp:taskpane dockstate="right" visibility="0" width="350" row="4">
    <wetp:webextensionref xmlns:r="http://schemas.openxmlformats.org/officeDocument/2006/relationships" r:id="rId4"/>
  </wetp:taskpane>
</wetp:taskpanes>
</file>

<file path=word/webextensions/webextension1.xml><?xml version="1.0" encoding="utf-8"?>
<we:webextension xmlns:we="http://schemas.microsoft.com/office/webextensions/webextension/2010/11" id="{322AA448-5377-4794-949B-C6FB6E8D726C}">
  <we:reference id="4f5fc3d5-136b-4c76-b40a-6b26653cd4f1" version="1.2.0.0" store="EnglishAssistanceProvider" storeType="Registry"/>
  <we:alternateReferences/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D521C1D5-D7E8-4DBB-8C4C-9FA0E8B846BA}">
  <we:reference id="wa200002654" version="1.0.0.0" store="zh-CN" storeType="OMEX"/>
  <we:alternateReferences>
    <we:reference id="WA200002654" version="1.0.0.0" store="WA200002654" storeType="OMEX"/>
  </we:alternateReferences>
  <we:properties/>
  <we:bindings/>
  <we:snapshot xmlns:r="http://schemas.openxmlformats.org/officeDocument/2006/relationships"/>
</we:webextension>
</file>

<file path=word/webextensions/webextension3.xml><?xml version="1.0" encoding="utf-8"?>
<we:webextension xmlns:we="http://schemas.microsoft.com/office/webextensions/webextension/2010/11" id="{F94F1DA0-EAAD-4ACA-A55F-47ECD2B52F5A}">
  <we:reference id="wa104381155" version="1.1.0.1" store="zh-CN" storeType="OMEX"/>
  <we:alternateReferences>
    <we:reference id="WA104381155" version="1.1.0.1" store="WA104381155" storeType="OMEX"/>
  </we:alternateReferences>
  <we:properties/>
  <we:bindings/>
  <we:snapshot xmlns:r="http://schemas.openxmlformats.org/officeDocument/2006/relationships"/>
</we:webextension>
</file>

<file path=word/webextensions/webextension4.xml><?xml version="1.0" encoding="utf-8"?>
<we:webextension xmlns:we="http://schemas.microsoft.com/office/webextensions/webextension/2010/11" id="{DA0EB4BC-8BE4-4817-B4BF-CBFEBDBC9D9B}">
  <we:reference id="wa104380526" version="1.1.0.0" store="zh-CN" storeType="OMEX"/>
  <we:alternateReferences>
    <we:reference id="WA104380526" version="1.1.0.0" store="WA1043805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89767-9466-4E08-830A-8B750875F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7015模板.dotx</Template>
  <TotalTime>910</TotalTime>
  <Pages>13</Pages>
  <Words>611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孙 哲</cp:lastModifiedBy>
  <cp:revision>54</cp:revision>
  <cp:lastPrinted>2024-06-20T09:20:00Z</cp:lastPrinted>
  <dcterms:created xsi:type="dcterms:W3CDTF">2024-06-17T08:56:00Z</dcterms:created>
  <dcterms:modified xsi:type="dcterms:W3CDTF">2024-09-30T06:14:00Z</dcterms:modified>
</cp:coreProperties>
</file>